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27"/>
        <w:gridCol w:w="707"/>
        <w:gridCol w:w="1560"/>
        <w:gridCol w:w="1307"/>
        <w:gridCol w:w="1191"/>
        <w:gridCol w:w="1828"/>
        <w:gridCol w:w="635"/>
        <w:gridCol w:w="1972"/>
      </w:tblGrid>
      <w:tr w:rsidR="001563CA" w:rsidRPr="00DD5B1F" w:rsidTr="00900AB6">
        <w:trPr>
          <w:trHeight w:val="62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563CA" w:rsidRPr="000A02A2" w:rsidRDefault="001A6739" w:rsidP="005A2E81">
            <w:pPr>
              <w:spacing w:line="324" w:lineRule="auto"/>
              <w:jc w:val="center"/>
              <w:rPr>
                <w:rFonts w:ascii="宋体"/>
                <w:b/>
                <w:sz w:val="24"/>
                <w:szCs w:val="24"/>
              </w:rPr>
            </w:pPr>
            <w:r w:rsidRPr="004A7205">
              <w:rPr>
                <w:rFonts w:ascii="Times New Roman" w:hAnsi="Times New Roman"/>
                <w:b/>
                <w:sz w:val="24"/>
                <w:szCs w:val="24"/>
              </w:rPr>
              <w:t>Basic Information</w:t>
            </w:r>
          </w:p>
        </w:tc>
      </w:tr>
      <w:tr w:rsidR="001563CA" w:rsidRPr="00246225" w:rsidTr="001A6739">
        <w:trPr>
          <w:trHeight w:val="624"/>
        </w:trPr>
        <w:tc>
          <w:tcPr>
            <w:tcW w:w="104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3CA" w:rsidRPr="00246225" w:rsidRDefault="001A6739" w:rsidP="00F70E4F">
            <w:pPr>
              <w:spacing w:line="324" w:lineRule="auto"/>
              <w:rPr>
                <w:rFonts w:ascii="宋体"/>
                <w:b/>
                <w:sz w:val="24"/>
                <w:szCs w:val="24"/>
              </w:rPr>
            </w:pPr>
            <w:r w:rsidRPr="004A7205">
              <w:rPr>
                <w:rFonts w:ascii="Times New Roman" w:hAnsi="Times New Roman"/>
                <w:b/>
                <w:sz w:val="24"/>
                <w:szCs w:val="24"/>
              </w:rPr>
              <w:t>Product Category</w:t>
            </w:r>
          </w:p>
        </w:tc>
        <w:tc>
          <w:tcPr>
            <w:tcW w:w="13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A6739" w:rsidP="00635721">
            <w:pPr>
              <w:spacing w:line="240" w:lineRule="atLeast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High Bay</w:t>
            </w:r>
          </w:p>
        </w:tc>
        <w:tc>
          <w:tcPr>
            <w:tcW w:w="1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46225" w:rsidRDefault="001A6739" w:rsidP="00EC7228">
            <w:pPr>
              <w:spacing w:line="240" w:lineRule="atLeast"/>
              <w:jc w:val="left"/>
              <w:rPr>
                <w:sz w:val="24"/>
                <w:szCs w:val="24"/>
              </w:rPr>
            </w:pPr>
            <w:r w:rsidRPr="004A7205">
              <w:rPr>
                <w:rFonts w:ascii="Times New Roman" w:hAnsi="Times New Roman"/>
                <w:b/>
                <w:sz w:val="24"/>
                <w:szCs w:val="24"/>
              </w:rPr>
              <w:t>Product Name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A6739" w:rsidP="003625CF">
            <w:pPr>
              <w:spacing w:line="240" w:lineRule="atLeast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Module Hight Bay Lamp</w:t>
            </w:r>
          </w:p>
        </w:tc>
      </w:tr>
      <w:tr w:rsidR="001563CA" w:rsidRPr="00246225" w:rsidTr="001A6739">
        <w:trPr>
          <w:trHeight w:val="624"/>
        </w:trPr>
        <w:tc>
          <w:tcPr>
            <w:tcW w:w="1042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3CA" w:rsidRDefault="001A6739" w:rsidP="00F70E4F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  <w:r w:rsidRPr="004A7205">
              <w:rPr>
                <w:rFonts w:ascii="Times New Roman" w:hAnsi="Times New Roman"/>
                <w:b/>
                <w:sz w:val="24"/>
                <w:szCs w:val="24"/>
              </w:rPr>
              <w:t>Product Code</w:t>
            </w:r>
          </w:p>
        </w:tc>
        <w:tc>
          <w:tcPr>
            <w:tcW w:w="13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563CA" w:rsidP="00C430F0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bCs/>
                <w:kern w:val="0"/>
                <w:szCs w:val="21"/>
                <w:lang w:val="zh-CN"/>
              </w:rPr>
              <w:t>DS-BY-</w:t>
            </w:r>
            <w:r w:rsidR="00BB2222" w:rsidRPr="00B05B90">
              <w:rPr>
                <w:rFonts w:ascii="Times New Roman" w:hAnsi="Times New Roman"/>
                <w:bCs/>
                <w:kern w:val="0"/>
                <w:szCs w:val="21"/>
                <w:lang w:val="zh-CN"/>
              </w:rPr>
              <w:t>50</w:t>
            </w:r>
            <w:r w:rsidRPr="00B05B90">
              <w:rPr>
                <w:rFonts w:ascii="Times New Roman" w:hAnsi="Times New Roman"/>
                <w:bCs/>
                <w:kern w:val="0"/>
                <w:szCs w:val="21"/>
                <w:lang w:val="zh-CN"/>
              </w:rPr>
              <w:t>W</w:t>
            </w:r>
          </w:p>
        </w:tc>
        <w:tc>
          <w:tcPr>
            <w:tcW w:w="14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46225" w:rsidRDefault="001A6739" w:rsidP="00F70E4F">
            <w:pPr>
              <w:spacing w:line="324" w:lineRule="auto"/>
              <w:rPr>
                <w:sz w:val="24"/>
                <w:szCs w:val="24"/>
              </w:rPr>
            </w:pPr>
            <w:r w:rsidRPr="004A7205">
              <w:rPr>
                <w:rFonts w:ascii="Times New Roman" w:hAnsi="Times New Roman"/>
                <w:b/>
                <w:szCs w:val="21"/>
              </w:rPr>
              <w:t>Applicable Safety Standards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563CA" w:rsidP="003625CF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GB-7000.1</w:t>
            </w:r>
          </w:p>
        </w:tc>
      </w:tr>
      <w:tr w:rsidR="001563CA" w:rsidRPr="00246225" w:rsidTr="00900AB6">
        <w:trPr>
          <w:trHeight w:val="62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563CA" w:rsidRPr="000A02A2" w:rsidRDefault="001A6739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4A7205">
              <w:rPr>
                <w:rFonts w:ascii="Times New Roman" w:hAnsi="Times New Roman"/>
                <w:b/>
                <w:sz w:val="24"/>
                <w:szCs w:val="24"/>
              </w:rPr>
              <w:t>Fixture Picture</w:t>
            </w:r>
          </w:p>
        </w:tc>
      </w:tr>
      <w:tr w:rsidR="001563CA" w:rsidRPr="00246225" w:rsidTr="00900AB6">
        <w:trPr>
          <w:trHeight w:val="62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Default="00142452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  <w:r>
              <w:rPr>
                <w:rFonts w:ascii="宋体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120650</wp:posOffset>
                  </wp:positionV>
                  <wp:extent cx="6134735" cy="3801745"/>
                  <wp:effectExtent l="19050" t="0" r="0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0058" t="9674" r="19936" b="24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4735" cy="380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  <w:p w:rsidR="001563CA" w:rsidRPr="00900AB6" w:rsidRDefault="001563CA" w:rsidP="00900AB6">
            <w:pPr>
              <w:spacing w:line="240" w:lineRule="atLeast"/>
              <w:rPr>
                <w:rFonts w:ascii="宋体"/>
                <w:b/>
                <w:sz w:val="24"/>
                <w:szCs w:val="24"/>
              </w:rPr>
            </w:pPr>
          </w:p>
        </w:tc>
      </w:tr>
      <w:tr w:rsidR="001563CA" w:rsidRPr="00246225" w:rsidTr="00900AB6">
        <w:trPr>
          <w:trHeight w:val="62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563CA" w:rsidRPr="000A02A2" w:rsidRDefault="001A6739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4A7205">
              <w:rPr>
                <w:rFonts w:ascii="Times New Roman" w:hAnsi="Times New Roman"/>
                <w:b/>
                <w:sz w:val="24"/>
                <w:szCs w:val="24"/>
              </w:rPr>
              <w:t>Fixture Structure Size</w:t>
            </w:r>
          </w:p>
        </w:tc>
      </w:tr>
      <w:tr w:rsidR="001563CA" w:rsidRPr="00246225" w:rsidTr="00900AB6">
        <w:trPr>
          <w:trHeight w:val="62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Default="00142452" w:rsidP="00BC4442">
            <w:pPr>
              <w:spacing w:line="324" w:lineRule="auto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255905</wp:posOffset>
                  </wp:positionV>
                  <wp:extent cx="6697345" cy="2390775"/>
                  <wp:effectExtent l="19050" t="0" r="8255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730" t="27425" r="5145" b="15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34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563CA" w:rsidRDefault="001563CA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900AB6">
            <w:pPr>
              <w:spacing w:line="324" w:lineRule="auto"/>
              <w:rPr>
                <w:b/>
                <w:sz w:val="24"/>
                <w:szCs w:val="24"/>
              </w:rPr>
            </w:pPr>
          </w:p>
          <w:p w:rsidR="001563CA" w:rsidRPr="000A02A2" w:rsidRDefault="001563CA" w:rsidP="00900AB6">
            <w:pPr>
              <w:spacing w:line="324" w:lineRule="auto"/>
              <w:rPr>
                <w:b/>
                <w:sz w:val="24"/>
                <w:szCs w:val="24"/>
              </w:rPr>
            </w:pPr>
          </w:p>
        </w:tc>
      </w:tr>
      <w:tr w:rsidR="001563CA" w:rsidRPr="00246225" w:rsidTr="00900AB6">
        <w:trPr>
          <w:trHeight w:val="62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1563CA" w:rsidRPr="000A02A2" w:rsidRDefault="00045851" w:rsidP="00F9393A">
            <w:pPr>
              <w:spacing w:line="324" w:lineRule="auto"/>
              <w:jc w:val="center"/>
              <w:rPr>
                <w:b/>
                <w:sz w:val="24"/>
                <w:szCs w:val="24"/>
              </w:rPr>
            </w:pPr>
            <w:r w:rsidRPr="004A720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Technical Specifications</w:t>
            </w:r>
          </w:p>
        </w:tc>
      </w:tr>
      <w:tr w:rsidR="001563CA" w:rsidRPr="00091886" w:rsidTr="001A6739">
        <w:trPr>
          <w:trHeight w:val="624"/>
        </w:trPr>
        <w:tc>
          <w:tcPr>
            <w:tcW w:w="71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A6739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091886">
              <w:rPr>
                <w:rFonts w:ascii="Traditional Arabic" w:hAnsi="Traditional Arabic" w:cs="Traditional Arabic"/>
                <w:sz w:val="24"/>
                <w:szCs w:val="24"/>
              </w:rPr>
              <w:t>Fixture Parameters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Size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5E13E8" w:rsidP="00661A0E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H215</w:t>
            </w:r>
            <w:r w:rsidR="001563CA" w:rsidRPr="00B05B90">
              <w:rPr>
                <w:rFonts w:ascii="Times New Roman" w:hAnsi="Times New Roman"/>
                <w:szCs w:val="21"/>
              </w:rPr>
              <w:t>*Φ</w:t>
            </w:r>
            <w:r w:rsidRPr="00B05B90">
              <w:rPr>
                <w:rFonts w:ascii="Times New Roman" w:hAnsi="Times New Roman"/>
                <w:szCs w:val="21"/>
              </w:rPr>
              <w:t>200</w:t>
            </w:r>
            <w:r w:rsidR="00AB410C" w:rsidRPr="00B05B90">
              <w:rPr>
                <w:rFonts w:ascii="Times New Roman" w:hAnsi="Times New Roman"/>
                <w:szCs w:val="21"/>
              </w:rPr>
              <w:t>mm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2A69DF">
            <w:pPr>
              <w:spacing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Housing Materials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A6739" w:rsidP="003625CF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Aluminium Alloy+PBT</w:t>
            </w:r>
          </w:p>
        </w:tc>
      </w:tr>
      <w:tr w:rsidR="001563CA" w:rsidRPr="00091886" w:rsidTr="00BB6521">
        <w:trPr>
          <w:trHeight w:val="520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563CA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Net Weight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5E13E8" w:rsidP="005803A9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2</w:t>
            </w:r>
            <w:r w:rsidR="001563CA" w:rsidRPr="00B05B90">
              <w:rPr>
                <w:rFonts w:ascii="Times New Roman" w:hAnsi="Times New Roman"/>
                <w:szCs w:val="21"/>
              </w:rPr>
              <w:t>.</w:t>
            </w:r>
            <w:r w:rsidR="00F41926">
              <w:rPr>
                <w:rFonts w:ascii="Times New Roman" w:hAnsi="Times New Roman" w:hint="eastAsia"/>
                <w:szCs w:val="21"/>
              </w:rPr>
              <w:t>3</w:t>
            </w:r>
            <w:r w:rsidR="001563CA" w:rsidRPr="00B05B90">
              <w:rPr>
                <w:rFonts w:ascii="Times New Roman" w:hAnsi="Times New Roman"/>
                <w:szCs w:val="21"/>
              </w:rPr>
              <w:t>Kg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2A69DF">
            <w:pPr>
              <w:spacing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Appearance Color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A6739" w:rsidP="00BB6521">
            <w:pPr>
              <w:spacing w:line="324" w:lineRule="auto"/>
              <w:ind w:firstLineChars="300" w:firstLine="630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White</w:t>
            </w:r>
          </w:p>
        </w:tc>
      </w:tr>
      <w:tr w:rsidR="001563CA" w:rsidRPr="00091886" w:rsidTr="00BB6521">
        <w:trPr>
          <w:trHeight w:val="555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563CA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Whole Lamp IP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563CA" w:rsidP="003E1510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IP65</w:t>
            </w:r>
          </w:p>
        </w:tc>
        <w:tc>
          <w:tcPr>
            <w:tcW w:w="11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2A69DF">
            <w:pPr>
              <w:spacing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Packing Specification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5E13E8" w:rsidP="003E1510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1PCS/</w:t>
            </w:r>
            <w:r w:rsidR="001A6739" w:rsidRPr="00B05B90">
              <w:rPr>
                <w:rFonts w:ascii="Times New Roman" w:hAnsi="Times New Roman"/>
                <w:szCs w:val="21"/>
              </w:rPr>
              <w:t xml:space="preserve"> Carton</w:t>
            </w:r>
          </w:p>
        </w:tc>
      </w:tr>
      <w:tr w:rsidR="001563CA" w:rsidRPr="00091886" w:rsidTr="00BB6521">
        <w:trPr>
          <w:trHeight w:val="563"/>
        </w:trPr>
        <w:tc>
          <w:tcPr>
            <w:tcW w:w="712" w:type="pct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563CA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Installation Mode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E15478" w:rsidP="00F70E4F">
            <w:pPr>
              <w:spacing w:line="240" w:lineRule="atLeast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E40</w:t>
            </w:r>
            <w:r w:rsidR="001A6739" w:rsidRPr="00B05B90">
              <w:rPr>
                <w:rFonts w:ascii="Times New Roman" w:hAnsi="Times New Roman"/>
                <w:color w:val="0D0D0D" w:themeColor="text1" w:themeTint="F2"/>
                <w:szCs w:val="21"/>
              </w:rPr>
              <w:t xml:space="preserve"> lamp holder</w:t>
            </w:r>
          </w:p>
        </w:tc>
      </w:tr>
      <w:tr w:rsidR="001563CA" w:rsidRPr="00091886" w:rsidTr="00BB6521">
        <w:trPr>
          <w:trHeight w:val="544"/>
        </w:trPr>
        <w:tc>
          <w:tcPr>
            <w:tcW w:w="71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A6739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091886">
              <w:rPr>
                <w:rFonts w:ascii="Traditional Arabic" w:hAnsi="Traditional Arabic" w:cs="Traditional Arabic"/>
                <w:sz w:val="24"/>
                <w:szCs w:val="24"/>
              </w:rPr>
              <w:t>Light Source Parameters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563CA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LED</w:t>
            </w:r>
            <w:r w:rsidR="001A6739" w:rsidRPr="00293B36">
              <w:rPr>
                <w:rFonts w:ascii="Times New Roman" w:hAnsi="Times New Roman"/>
                <w:sz w:val="24"/>
                <w:szCs w:val="24"/>
              </w:rPr>
              <w:t xml:space="preserve"> Brand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563CA" w:rsidP="00CE3FD1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DS</w:t>
            </w:r>
            <w:r w:rsidR="005E13E8" w:rsidRPr="00B05B90">
              <w:rPr>
                <w:rFonts w:ascii="Times New Roman" w:hAnsi="Times New Roman"/>
                <w:szCs w:val="21"/>
              </w:rPr>
              <w:t>BJ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563CA" w:rsidP="002A69DF">
            <w:pPr>
              <w:spacing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LED</w:t>
            </w:r>
            <w:r w:rsidR="001A6739" w:rsidRPr="00293B36">
              <w:rPr>
                <w:rFonts w:ascii="Times New Roman" w:hAnsi="Times New Roman"/>
                <w:sz w:val="24"/>
                <w:szCs w:val="24"/>
              </w:rPr>
              <w:t xml:space="preserve"> Type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563CA" w:rsidP="003E1510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DS-COB</w:t>
            </w:r>
          </w:p>
        </w:tc>
      </w:tr>
      <w:tr w:rsidR="001563CA" w:rsidRPr="00091886" w:rsidTr="001A6739">
        <w:trPr>
          <w:trHeight w:val="624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563CA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563CA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LED</w:t>
            </w:r>
            <w:r w:rsidR="001A6739" w:rsidRPr="00293B36">
              <w:rPr>
                <w:rFonts w:ascii="Times New Roman" w:hAnsi="Times New Roman"/>
                <w:sz w:val="24"/>
                <w:szCs w:val="24"/>
              </w:rPr>
              <w:t xml:space="preserve"> Q.T.Y.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5E13E8" w:rsidP="003E1510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3</w:t>
            </w:r>
            <w:r w:rsidR="00AB410C" w:rsidRPr="00B05B90">
              <w:rPr>
                <w:rFonts w:ascii="Times New Roman" w:hAnsi="Times New Roman"/>
                <w:szCs w:val="21"/>
              </w:rPr>
              <w:t>PCS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563CA" w:rsidP="002A69DF">
            <w:pPr>
              <w:spacing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LED</w:t>
            </w:r>
            <w:r w:rsidR="001A6739" w:rsidRPr="00293B36">
              <w:rPr>
                <w:rFonts w:ascii="Times New Roman" w:hAnsi="Times New Roman"/>
                <w:sz w:val="24"/>
                <w:szCs w:val="24"/>
              </w:rPr>
              <w:t xml:space="preserve"> Color Temperature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563CA" w:rsidP="00CE3FD1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5500~6000</w:t>
            </w:r>
          </w:p>
        </w:tc>
      </w:tr>
      <w:tr w:rsidR="001563CA" w:rsidRPr="00091886" w:rsidTr="00D62D11">
        <w:trPr>
          <w:trHeight w:val="526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563CA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563CA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LED</w:t>
            </w:r>
            <w:r w:rsidR="001A6739" w:rsidRPr="00293B36">
              <w:rPr>
                <w:rFonts w:ascii="Times New Roman" w:hAnsi="Times New Roman"/>
                <w:sz w:val="24"/>
                <w:szCs w:val="24"/>
              </w:rPr>
              <w:t xml:space="preserve"> CRI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B502E" w:rsidP="003E1510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＞</w:t>
            </w:r>
            <w:r w:rsidR="001563CA" w:rsidRPr="00B05B90">
              <w:rPr>
                <w:rFonts w:ascii="Times New Roman" w:hAnsi="Times New Roman"/>
                <w:szCs w:val="21"/>
              </w:rPr>
              <w:t>70</w:t>
            </w:r>
          </w:p>
        </w:tc>
        <w:tc>
          <w:tcPr>
            <w:tcW w:w="85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2A69DF">
            <w:pPr>
              <w:spacing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LED Lifespan (L70)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563CA" w:rsidRPr="00B05B90" w:rsidRDefault="00A0346C" w:rsidP="003E1510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＞</w:t>
            </w:r>
            <w:r w:rsidR="00AC3086" w:rsidRPr="00B05B90">
              <w:rPr>
                <w:rFonts w:ascii="Times New Roman" w:hAnsi="Times New Roman"/>
                <w:szCs w:val="21"/>
              </w:rPr>
              <w:t>3</w:t>
            </w:r>
            <w:r w:rsidR="001563CA" w:rsidRPr="00B05B90">
              <w:rPr>
                <w:rFonts w:ascii="Times New Roman" w:hAnsi="Times New Roman"/>
                <w:szCs w:val="21"/>
              </w:rPr>
              <w:t>0000H</w:t>
            </w:r>
          </w:p>
        </w:tc>
      </w:tr>
      <w:tr w:rsidR="001563CA" w:rsidRPr="00091886" w:rsidTr="001A6739">
        <w:trPr>
          <w:trHeight w:val="624"/>
        </w:trPr>
        <w:tc>
          <w:tcPr>
            <w:tcW w:w="712" w:type="pct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A6739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091886">
              <w:rPr>
                <w:rFonts w:ascii="Traditional Arabic" w:hAnsi="Traditional Arabic" w:cs="Traditional Arabic"/>
                <w:sz w:val="24"/>
                <w:szCs w:val="24"/>
              </w:rPr>
              <w:t>Optical Parameters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BB6521">
            <w:pPr>
              <w:spacing w:line="324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Light Distribution Type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A6739" w:rsidP="00644DDD">
            <w:pPr>
              <w:spacing w:line="240" w:lineRule="atLeast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Cone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2A69DF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Extraction Mode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A6739" w:rsidP="006E4DA3">
            <w:pPr>
              <w:spacing w:line="240" w:lineRule="atLeast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Twice Symmetrical</w:t>
            </w:r>
          </w:p>
        </w:tc>
      </w:tr>
      <w:tr w:rsidR="001563CA" w:rsidRPr="00091886" w:rsidTr="001A6739">
        <w:trPr>
          <w:trHeight w:val="624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563CA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Total Light Flux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563CA" w:rsidP="001132B6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＞</w:t>
            </w:r>
            <w:r w:rsidR="005E13E8" w:rsidRPr="00B05B90">
              <w:rPr>
                <w:rFonts w:ascii="Times New Roman" w:hAnsi="Times New Roman"/>
                <w:szCs w:val="21"/>
              </w:rPr>
              <w:t xml:space="preserve">4250 </w:t>
            </w:r>
            <w:r w:rsidRPr="00B05B90">
              <w:rPr>
                <w:rFonts w:ascii="Times New Roman" w:hAnsi="Times New Roman"/>
                <w:szCs w:val="21"/>
              </w:rPr>
              <w:t>lm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2A69DF">
            <w:pPr>
              <w:spacing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Optical Efficiency of the Whole Lamp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563CA" w:rsidP="00105199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＞</w:t>
            </w:r>
            <w:r w:rsidR="005E13E8" w:rsidRPr="00B05B90">
              <w:rPr>
                <w:rFonts w:ascii="Times New Roman" w:hAnsi="Times New Roman"/>
                <w:szCs w:val="21"/>
              </w:rPr>
              <w:t xml:space="preserve">85 </w:t>
            </w:r>
            <w:r w:rsidRPr="00B05B90">
              <w:rPr>
                <w:rFonts w:ascii="Times New Roman" w:hAnsi="Times New Roman"/>
                <w:szCs w:val="21"/>
              </w:rPr>
              <w:t>lm/w</w:t>
            </w:r>
          </w:p>
        </w:tc>
      </w:tr>
      <w:tr w:rsidR="001563CA" w:rsidRPr="00091886" w:rsidTr="001A6739">
        <w:trPr>
          <w:trHeight w:val="624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563CA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CRI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B502E" w:rsidP="006E4DA3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≥</w:t>
            </w:r>
            <w:r w:rsidR="001563CA" w:rsidRPr="00B05B90">
              <w:rPr>
                <w:rFonts w:ascii="Times New Roman" w:hAnsi="Times New Roman"/>
                <w:szCs w:val="21"/>
              </w:rPr>
              <w:t>70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2A69DF">
            <w:pPr>
              <w:spacing w:line="32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CCT of the Whole Lamp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1563CA" w:rsidP="008F2318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5700K</w:t>
            </w:r>
            <w:r w:rsidR="001B502E" w:rsidRPr="00B05B90">
              <w:rPr>
                <w:rFonts w:ascii="Times New Roman" w:hAnsi="Times New Roman"/>
                <w:szCs w:val="21"/>
              </w:rPr>
              <w:t>±300K</w:t>
            </w:r>
          </w:p>
        </w:tc>
      </w:tr>
      <w:tr w:rsidR="005E13E8" w:rsidRPr="00091886" w:rsidTr="00BB6521">
        <w:trPr>
          <w:trHeight w:val="420"/>
        </w:trPr>
        <w:tc>
          <w:tcPr>
            <w:tcW w:w="712" w:type="pct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E13E8" w:rsidRPr="00091886" w:rsidRDefault="001A6739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091886">
              <w:rPr>
                <w:rFonts w:ascii="Traditional Arabic" w:hAnsi="Traditional Arabic" w:cs="Traditional Arabic"/>
                <w:sz w:val="24"/>
                <w:szCs w:val="24"/>
              </w:rPr>
              <w:t>Electricity Parameters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Power(W)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B05B90" w:rsidRDefault="005E13E8" w:rsidP="001D330C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50W</w:t>
            </w:r>
          </w:p>
        </w:tc>
      </w:tr>
      <w:tr w:rsidR="005E13E8" w:rsidRPr="00091886" w:rsidTr="00BB6521">
        <w:trPr>
          <w:trHeight w:val="414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E13E8" w:rsidRPr="00091886" w:rsidRDefault="005E13E8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Input Voltage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B05B90" w:rsidRDefault="005E13E8" w:rsidP="001D330C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100~240V</w:t>
            </w:r>
          </w:p>
        </w:tc>
      </w:tr>
      <w:tr w:rsidR="005E13E8" w:rsidRPr="00091886" w:rsidTr="001A6739">
        <w:trPr>
          <w:trHeight w:val="624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E13E8" w:rsidRPr="00091886" w:rsidRDefault="005E13E8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293B36" w:rsidRDefault="00BB6521" w:rsidP="00BB6521">
            <w:pPr>
              <w:spacing w:line="324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Input </w:t>
            </w:r>
            <w:r w:rsidR="001A6739" w:rsidRPr="00293B36">
              <w:rPr>
                <w:rFonts w:ascii="Times New Roman" w:hAnsi="Times New Roman"/>
                <w:sz w:val="24"/>
                <w:szCs w:val="24"/>
              </w:rPr>
              <w:t>Voltage Frequency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B05B90" w:rsidRDefault="005E13E8" w:rsidP="00495222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50/60Hz</w:t>
            </w:r>
          </w:p>
        </w:tc>
      </w:tr>
      <w:tr w:rsidR="005E13E8" w:rsidRPr="00091886" w:rsidTr="00BB6521">
        <w:trPr>
          <w:trHeight w:val="548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E13E8" w:rsidRPr="00091886" w:rsidRDefault="005E13E8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Input Current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B05B90" w:rsidRDefault="005E13E8" w:rsidP="00495222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&lt;</w:t>
            </w:r>
            <w:r w:rsidR="00F60058" w:rsidRPr="00B05B90">
              <w:rPr>
                <w:rFonts w:ascii="Times New Roman" w:hAnsi="Times New Roman"/>
                <w:szCs w:val="21"/>
              </w:rPr>
              <w:t>1A</w:t>
            </w:r>
          </w:p>
        </w:tc>
      </w:tr>
      <w:tr w:rsidR="005E13E8" w:rsidRPr="00091886" w:rsidTr="00BB6521">
        <w:trPr>
          <w:trHeight w:val="485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E13E8" w:rsidRPr="00091886" w:rsidRDefault="005E13E8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293B36" w:rsidRDefault="001A6739" w:rsidP="00F70E4F">
            <w:pPr>
              <w:spacing w:line="324" w:lineRule="auto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Power Factor</w:t>
            </w:r>
          </w:p>
        </w:tc>
        <w:tc>
          <w:tcPr>
            <w:tcW w:w="3232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B05B90" w:rsidRDefault="005E13E8" w:rsidP="006E4DA3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＞</w:t>
            </w:r>
            <w:r w:rsidRPr="00B05B90">
              <w:rPr>
                <w:rFonts w:ascii="Times New Roman" w:hAnsi="Times New Roman"/>
                <w:szCs w:val="21"/>
              </w:rPr>
              <w:t>0.9</w:t>
            </w:r>
          </w:p>
        </w:tc>
      </w:tr>
      <w:tr w:rsidR="001563CA" w:rsidRPr="00091886" w:rsidTr="001A6739">
        <w:trPr>
          <w:trHeight w:val="680"/>
        </w:trPr>
        <w:tc>
          <w:tcPr>
            <w:tcW w:w="712" w:type="pct"/>
            <w:vMerge w:val="restart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563CA" w:rsidRPr="00091886" w:rsidRDefault="001A6739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  <w:r w:rsidRPr="00091886">
              <w:rPr>
                <w:rFonts w:ascii="Traditional Arabic" w:hAnsi="Traditional Arabic" w:cs="Traditional Arabic"/>
                <w:sz w:val="24"/>
                <w:szCs w:val="24"/>
              </w:rPr>
              <w:t>Other Parameters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4943F5">
            <w:pPr>
              <w:spacing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Applicable Temperature /Humidity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AC3086" w:rsidP="004943F5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-20~55</w:t>
            </w:r>
            <w:r w:rsidR="001563CA" w:rsidRPr="00B05B90">
              <w:rPr>
                <w:rFonts w:ascii="Times New Roman" w:hAnsi="宋体"/>
                <w:szCs w:val="21"/>
              </w:rPr>
              <w:t>℃</w:t>
            </w:r>
            <w:r w:rsidR="001563CA" w:rsidRPr="00B05B90">
              <w:rPr>
                <w:rFonts w:ascii="Times New Roman" w:hAnsi="Times New Roman"/>
                <w:szCs w:val="21"/>
              </w:rPr>
              <w:t>/≤95%RH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293B36" w:rsidRDefault="001A6739" w:rsidP="004943F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Storage Temperature /Humidity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563CA" w:rsidRPr="00B05B90" w:rsidRDefault="00B471B1" w:rsidP="004943F5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-25</w:t>
            </w:r>
            <w:r w:rsidR="001563CA" w:rsidRPr="00B05B90">
              <w:rPr>
                <w:rFonts w:ascii="Times New Roman" w:hAnsi="Times New Roman"/>
                <w:szCs w:val="21"/>
              </w:rPr>
              <w:t>～</w:t>
            </w:r>
            <w:r w:rsidR="001563CA" w:rsidRPr="00B05B90">
              <w:rPr>
                <w:rFonts w:ascii="Times New Roman" w:hAnsi="Times New Roman"/>
                <w:szCs w:val="21"/>
              </w:rPr>
              <w:t>60</w:t>
            </w:r>
            <w:r w:rsidR="001563CA" w:rsidRPr="00B05B90">
              <w:rPr>
                <w:rFonts w:ascii="Times New Roman" w:hAnsi="宋体"/>
                <w:szCs w:val="21"/>
              </w:rPr>
              <w:t>℃</w:t>
            </w:r>
            <w:r w:rsidR="001563CA" w:rsidRPr="00B05B90">
              <w:rPr>
                <w:rFonts w:ascii="Times New Roman" w:hAnsi="Times New Roman"/>
                <w:szCs w:val="21"/>
              </w:rPr>
              <w:t>/≤95%RH</w:t>
            </w:r>
          </w:p>
        </w:tc>
      </w:tr>
      <w:tr w:rsidR="005E13E8" w:rsidRPr="00091886" w:rsidTr="00D62D11">
        <w:trPr>
          <w:trHeight w:val="586"/>
        </w:trPr>
        <w:tc>
          <w:tcPr>
            <w:tcW w:w="712" w:type="pct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5E13E8" w:rsidRPr="00091886" w:rsidRDefault="005E13E8" w:rsidP="00F70E4F">
            <w:pPr>
              <w:spacing w:line="324" w:lineRule="auto"/>
              <w:rPr>
                <w:rFonts w:ascii="Traditional Arabic" w:hAnsi="Traditional Arabic" w:cs="Traditional Arabic"/>
                <w:sz w:val="24"/>
                <w:szCs w:val="24"/>
              </w:rPr>
            </w:pPr>
          </w:p>
        </w:tc>
        <w:tc>
          <w:tcPr>
            <w:tcW w:w="105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293B36" w:rsidRDefault="001A6739" w:rsidP="005E13E8">
            <w:pPr>
              <w:spacing w:line="324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Level of Electric Protection</w:t>
            </w:r>
          </w:p>
        </w:tc>
        <w:tc>
          <w:tcPr>
            <w:tcW w:w="1164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B05B90" w:rsidRDefault="00E15478" w:rsidP="001A6739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宋体"/>
                <w:szCs w:val="21"/>
              </w:rPr>
              <w:t>Ⅱ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293B36" w:rsidRDefault="001A6739" w:rsidP="004943F5">
            <w:pPr>
              <w:spacing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3B36">
              <w:rPr>
                <w:rFonts w:ascii="Times New Roman" w:hAnsi="Times New Roman"/>
                <w:sz w:val="24"/>
                <w:szCs w:val="24"/>
              </w:rPr>
              <w:t>Driver Location</w:t>
            </w:r>
          </w:p>
        </w:tc>
        <w:tc>
          <w:tcPr>
            <w:tcW w:w="1215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E13E8" w:rsidRPr="00B05B90" w:rsidRDefault="001A6739" w:rsidP="004943F5">
            <w:pPr>
              <w:spacing w:line="324" w:lineRule="auto"/>
              <w:jc w:val="center"/>
              <w:rPr>
                <w:rFonts w:ascii="Times New Roman" w:hAnsi="Times New Roman"/>
                <w:szCs w:val="21"/>
              </w:rPr>
            </w:pPr>
            <w:r w:rsidRPr="00B05B90">
              <w:rPr>
                <w:rFonts w:ascii="Times New Roman" w:hAnsi="Times New Roman"/>
                <w:szCs w:val="21"/>
              </w:rPr>
              <w:t>Rear-mounted</w:t>
            </w:r>
          </w:p>
        </w:tc>
      </w:tr>
    </w:tbl>
    <w:p w:rsidR="001A6739" w:rsidRPr="00293B36" w:rsidRDefault="001A6739">
      <w:pPr>
        <w:rPr>
          <w:rFonts w:ascii="Times New Roman" w:hAnsi="Times New Roman"/>
          <w:sz w:val="24"/>
          <w:szCs w:val="24"/>
        </w:rPr>
      </w:pPr>
      <w:r w:rsidRPr="00293B36">
        <w:rPr>
          <w:rFonts w:ascii="Times New Roman" w:hAnsi="Times New Roman"/>
          <w:sz w:val="24"/>
          <w:szCs w:val="24"/>
        </w:rPr>
        <w:t>Note</w:t>
      </w:r>
      <w:r w:rsidRPr="00293B36">
        <w:rPr>
          <w:rFonts w:ascii="Times New Roman" w:hAnsi="Traditional Arabic"/>
          <w:sz w:val="24"/>
          <w:szCs w:val="24"/>
        </w:rPr>
        <w:t>：</w:t>
      </w:r>
      <w:r w:rsidRPr="00293B36">
        <w:rPr>
          <w:rFonts w:ascii="Times New Roman" w:hAnsi="Times New Roman"/>
          <w:sz w:val="24"/>
          <w:szCs w:val="24"/>
        </w:rPr>
        <w:t>Size Specification Tolerance±5mm</w:t>
      </w:r>
    </w:p>
    <w:p w:rsidR="001A6739" w:rsidRPr="00293B36" w:rsidRDefault="001A6739">
      <w:pPr>
        <w:rPr>
          <w:rFonts w:ascii="Times New Roman" w:hAnsi="Times New Roman"/>
          <w:sz w:val="24"/>
          <w:szCs w:val="24"/>
        </w:rPr>
      </w:pPr>
      <w:r w:rsidRPr="00293B36">
        <w:rPr>
          <w:rFonts w:ascii="Times New Roman" w:hAnsi="Times New Roman"/>
          <w:sz w:val="24"/>
          <w:szCs w:val="24"/>
        </w:rPr>
        <w:t xml:space="preserve">     </w:t>
      </w:r>
      <w:r w:rsidR="00AB410C" w:rsidRPr="00293B36">
        <w:rPr>
          <w:rFonts w:ascii="Times New Roman" w:hAnsi="Times New Roman"/>
          <w:sz w:val="24"/>
          <w:szCs w:val="24"/>
        </w:rPr>
        <w:t xml:space="preserve"> </w:t>
      </w:r>
      <w:r w:rsidRPr="00293B36">
        <w:rPr>
          <w:rFonts w:ascii="Times New Roman" w:hAnsi="Times New Roman"/>
          <w:sz w:val="24"/>
          <w:szCs w:val="24"/>
        </w:rPr>
        <w:t>Weight Specification Tolerance±0.5 Kg</w:t>
      </w:r>
    </w:p>
    <w:p w:rsidR="00AB410C" w:rsidRDefault="00AB410C">
      <w:r>
        <w:rPr>
          <w:rFonts w:hint="eastAsia"/>
        </w:rPr>
        <w:t xml:space="preserve">      </w:t>
      </w:r>
    </w:p>
    <w:p w:rsidR="00AC3086" w:rsidRDefault="00AC3086"/>
    <w:p w:rsidR="00BB6521" w:rsidRDefault="00BB6521"/>
    <w:p w:rsidR="00BB6521" w:rsidRDefault="00BB6521"/>
    <w:tbl>
      <w:tblPr>
        <w:tblW w:w="10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727"/>
      </w:tblGrid>
      <w:tr w:rsidR="001563CA" w:rsidRPr="005E7E4D" w:rsidTr="004177A7">
        <w:trPr>
          <w:trHeight w:val="657"/>
        </w:trPr>
        <w:tc>
          <w:tcPr>
            <w:tcW w:w="9072" w:type="dxa"/>
            <w:shd w:val="clear" w:color="auto" w:fill="D9D9D9"/>
            <w:vAlign w:val="center"/>
          </w:tcPr>
          <w:p w:rsidR="001563CA" w:rsidRPr="005E7E4D" w:rsidRDefault="001A6739" w:rsidP="004177A7">
            <w:pPr>
              <w:jc w:val="center"/>
              <w:rPr>
                <w:rFonts w:ascii="宋体"/>
                <w:sz w:val="24"/>
                <w:szCs w:val="24"/>
              </w:rPr>
            </w:pPr>
            <w:r w:rsidRPr="008440A3">
              <w:rPr>
                <w:rFonts w:ascii="Times New Roman" w:hAnsi="Times New Roman"/>
                <w:b/>
                <w:sz w:val="24"/>
                <w:szCs w:val="24"/>
              </w:rPr>
              <w:t>Light Distribution Curve</w:t>
            </w:r>
          </w:p>
        </w:tc>
      </w:tr>
      <w:tr w:rsidR="001563CA" w:rsidRPr="005E7E4D" w:rsidTr="00B619A8">
        <w:trPr>
          <w:trHeight w:val="515"/>
        </w:trPr>
        <w:tc>
          <w:tcPr>
            <w:tcW w:w="9072" w:type="dxa"/>
          </w:tcPr>
          <w:p w:rsidR="001563CA" w:rsidRDefault="00735DDC" w:rsidP="001E271B">
            <w:pPr>
              <w:rPr>
                <w:rFonts w:ascii="宋体"/>
                <w:sz w:val="24"/>
                <w:szCs w:val="24"/>
              </w:rPr>
            </w:pPr>
            <w:r>
              <w:rPr>
                <w:rFonts w:ascii="宋体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1308763</wp:posOffset>
                  </wp:positionH>
                  <wp:positionV relativeFrom="paragraph">
                    <wp:posOffset>26196</wp:posOffset>
                  </wp:positionV>
                  <wp:extent cx="4109923" cy="3473355"/>
                  <wp:effectExtent l="19050" t="0" r="4877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1313" t="16636" r="32267" b="13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923" cy="347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563CA" w:rsidRDefault="001563CA" w:rsidP="001E271B">
            <w:pPr>
              <w:rPr>
                <w:rFonts w:ascii="宋体"/>
                <w:sz w:val="24"/>
                <w:szCs w:val="24"/>
              </w:rPr>
            </w:pPr>
          </w:p>
          <w:p w:rsidR="001D276A" w:rsidRDefault="001D276A" w:rsidP="001E271B">
            <w:pPr>
              <w:rPr>
                <w:rFonts w:ascii="宋体"/>
                <w:sz w:val="24"/>
                <w:szCs w:val="24"/>
              </w:rPr>
            </w:pPr>
          </w:p>
          <w:p w:rsidR="001D276A" w:rsidRPr="005E7E4D" w:rsidRDefault="001D276A" w:rsidP="001E271B">
            <w:pPr>
              <w:rPr>
                <w:rFonts w:ascii="宋体"/>
                <w:sz w:val="24"/>
                <w:szCs w:val="24"/>
              </w:rPr>
            </w:pPr>
          </w:p>
        </w:tc>
      </w:tr>
      <w:tr w:rsidR="001563CA" w:rsidRPr="005E7E4D" w:rsidTr="00B619A8">
        <w:trPr>
          <w:trHeight w:val="515"/>
        </w:trPr>
        <w:tc>
          <w:tcPr>
            <w:tcW w:w="9072" w:type="dxa"/>
            <w:shd w:val="clear" w:color="auto" w:fill="D9D9D9"/>
            <w:vAlign w:val="center"/>
          </w:tcPr>
          <w:p w:rsidR="001563CA" w:rsidRDefault="001A6739" w:rsidP="00B619A8">
            <w:pPr>
              <w:jc w:val="center"/>
              <w:rPr>
                <w:rFonts w:ascii="宋体"/>
                <w:sz w:val="24"/>
                <w:szCs w:val="24"/>
              </w:rPr>
            </w:pPr>
            <w:r w:rsidRPr="008440A3">
              <w:rPr>
                <w:rFonts w:ascii="Times New Roman" w:hAnsi="Times New Roman"/>
                <w:b/>
                <w:sz w:val="24"/>
                <w:szCs w:val="24"/>
              </w:rPr>
              <w:t>Effective Average Illumination</w:t>
            </w:r>
          </w:p>
        </w:tc>
      </w:tr>
      <w:tr w:rsidR="001563CA" w:rsidRPr="005E7E4D" w:rsidTr="00B619A8">
        <w:trPr>
          <w:trHeight w:val="515"/>
        </w:trPr>
        <w:tc>
          <w:tcPr>
            <w:tcW w:w="9072" w:type="dxa"/>
            <w:shd w:val="clear" w:color="auto" w:fill="FFFFFF"/>
            <w:vAlign w:val="center"/>
          </w:tcPr>
          <w:p w:rsidR="001563CA" w:rsidRDefault="00735DDC" w:rsidP="00D62D11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1242695</wp:posOffset>
                  </wp:positionH>
                  <wp:positionV relativeFrom="paragraph">
                    <wp:posOffset>57150</wp:posOffset>
                  </wp:positionV>
                  <wp:extent cx="3617595" cy="3439160"/>
                  <wp:effectExtent l="19050" t="0" r="1905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748" t="20293" r="30515" b="12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7595" cy="343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6114F1" w:rsidRDefault="006114F1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6114F1" w:rsidRDefault="006114F1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6114F1" w:rsidRDefault="006114F1" w:rsidP="00B619A8">
            <w:pPr>
              <w:jc w:val="center"/>
              <w:rPr>
                <w:b/>
                <w:sz w:val="24"/>
                <w:szCs w:val="24"/>
              </w:rPr>
            </w:pPr>
          </w:p>
          <w:p w:rsidR="001563CA" w:rsidRDefault="001563CA" w:rsidP="00D62D11">
            <w:pPr>
              <w:rPr>
                <w:b/>
                <w:sz w:val="24"/>
                <w:szCs w:val="24"/>
              </w:rPr>
            </w:pPr>
          </w:p>
          <w:p w:rsidR="001563CA" w:rsidRDefault="001563CA" w:rsidP="00D62D11">
            <w:pPr>
              <w:rPr>
                <w:b/>
                <w:sz w:val="24"/>
                <w:szCs w:val="24"/>
              </w:rPr>
            </w:pPr>
          </w:p>
          <w:p w:rsidR="001563CA" w:rsidRDefault="001563CA" w:rsidP="00607A45">
            <w:pPr>
              <w:rPr>
                <w:b/>
                <w:sz w:val="24"/>
                <w:szCs w:val="24"/>
              </w:rPr>
            </w:pPr>
          </w:p>
          <w:p w:rsidR="001D276A" w:rsidRDefault="001D276A" w:rsidP="00607A45">
            <w:pPr>
              <w:rPr>
                <w:b/>
                <w:sz w:val="24"/>
                <w:szCs w:val="24"/>
              </w:rPr>
            </w:pPr>
          </w:p>
        </w:tc>
      </w:tr>
    </w:tbl>
    <w:p w:rsidR="001563CA" w:rsidRDefault="001563CA"/>
    <w:tbl>
      <w:tblPr>
        <w:tblW w:w="502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18"/>
        <w:gridCol w:w="1841"/>
        <w:gridCol w:w="1843"/>
        <w:gridCol w:w="1841"/>
        <w:gridCol w:w="1845"/>
        <w:gridCol w:w="1839"/>
      </w:tblGrid>
      <w:tr w:rsidR="001563CA" w:rsidRPr="00246225" w:rsidTr="002C3EED">
        <w:trPr>
          <w:trHeight w:val="969"/>
        </w:trPr>
        <w:tc>
          <w:tcPr>
            <w:tcW w:w="708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563CA" w:rsidRDefault="001A6739" w:rsidP="002B4130">
            <w:pPr>
              <w:spacing w:line="324" w:lineRule="auto"/>
              <w:jc w:val="center"/>
              <w:rPr>
                <w:rFonts w:ascii="宋体"/>
                <w:b/>
                <w:sz w:val="24"/>
                <w:szCs w:val="24"/>
              </w:rPr>
            </w:pPr>
            <w:r w:rsidRPr="00DD3FAE">
              <w:rPr>
                <w:rFonts w:ascii="Times New Roman" w:hAnsi="Times New Roman"/>
                <w:b/>
                <w:sz w:val="24"/>
                <w:szCs w:val="24"/>
              </w:rPr>
              <w:t>Producer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63CA" w:rsidRPr="00B05B90" w:rsidRDefault="001A6739" w:rsidP="002B4130">
            <w:pPr>
              <w:spacing w:line="324" w:lineRule="auto"/>
              <w:jc w:val="center"/>
              <w:rPr>
                <w:rFonts w:ascii="宋体"/>
                <w:sz w:val="24"/>
                <w:szCs w:val="24"/>
              </w:rPr>
            </w:pPr>
            <w:r w:rsidRPr="00B05B90">
              <w:rPr>
                <w:rFonts w:ascii="Times New Roman" w:hAnsi="Times New Roman"/>
                <w:sz w:val="24"/>
                <w:szCs w:val="24"/>
              </w:rPr>
              <w:t>DXT</w:t>
            </w:r>
          </w:p>
        </w:tc>
        <w:tc>
          <w:tcPr>
            <w:tcW w:w="85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63CA" w:rsidRPr="003B6010" w:rsidRDefault="001A6739" w:rsidP="002B4130">
            <w:pPr>
              <w:spacing w:line="324" w:lineRule="auto"/>
              <w:jc w:val="center"/>
              <w:rPr>
                <w:rFonts w:ascii="宋体"/>
                <w:b/>
                <w:sz w:val="24"/>
                <w:szCs w:val="24"/>
              </w:rPr>
            </w:pPr>
            <w:r w:rsidRPr="00DD3FAE">
              <w:rPr>
                <w:rFonts w:ascii="Times New Roman" w:hAnsi="Times New Roman"/>
                <w:b/>
                <w:sz w:val="24"/>
                <w:szCs w:val="24"/>
              </w:rPr>
              <w:t>Verifier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63CA" w:rsidRPr="00DD5B1F" w:rsidRDefault="001A6739" w:rsidP="002B4130">
            <w:pPr>
              <w:spacing w:line="324" w:lineRule="auto"/>
              <w:jc w:val="center"/>
              <w:rPr>
                <w:rFonts w:ascii="宋体"/>
                <w:sz w:val="24"/>
                <w:szCs w:val="24"/>
              </w:rPr>
            </w:pPr>
            <w:r w:rsidRPr="00DD3FAE">
              <w:rPr>
                <w:rFonts w:ascii="Times New Roman" w:hAnsi="Times New Roman"/>
                <w:sz w:val="24"/>
                <w:szCs w:val="24"/>
              </w:rPr>
              <w:t>TOM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63CA" w:rsidRPr="00DE1826" w:rsidRDefault="001A6739" w:rsidP="002B4130">
            <w:pPr>
              <w:spacing w:line="324" w:lineRule="auto"/>
              <w:jc w:val="center"/>
              <w:rPr>
                <w:rFonts w:ascii="宋体"/>
                <w:b/>
                <w:sz w:val="24"/>
                <w:szCs w:val="24"/>
              </w:rPr>
            </w:pPr>
            <w:r w:rsidRPr="00DD3FAE">
              <w:rPr>
                <w:rFonts w:ascii="Times New Roman" w:hAnsi="Times New Roman"/>
                <w:b/>
                <w:sz w:val="24"/>
                <w:szCs w:val="24"/>
              </w:rPr>
              <w:t>Date</w:t>
            </w:r>
          </w:p>
        </w:tc>
        <w:tc>
          <w:tcPr>
            <w:tcW w:w="85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563CA" w:rsidRPr="00DD5B1F" w:rsidRDefault="004A62D1" w:rsidP="002B4130">
            <w:pPr>
              <w:spacing w:line="324" w:lineRule="auto"/>
              <w:jc w:val="center"/>
              <w:rPr>
                <w:rFonts w:ascii="宋体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Nov.23,2012</w:t>
            </w:r>
          </w:p>
        </w:tc>
      </w:tr>
    </w:tbl>
    <w:p w:rsidR="001563CA" w:rsidRPr="001B20AE" w:rsidRDefault="001563CA" w:rsidP="00E2129C"/>
    <w:sectPr w:rsidR="001563CA" w:rsidRPr="001B20AE" w:rsidSect="00906B63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720" w:right="720" w:bottom="720" w:left="720" w:header="567" w:footer="62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157B" w:rsidRDefault="00F9157B" w:rsidP="001B20AE">
      <w:r>
        <w:separator/>
      </w:r>
    </w:p>
  </w:endnote>
  <w:endnote w:type="continuationSeparator" w:id="1">
    <w:p w:rsidR="00F9157B" w:rsidRDefault="00F915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3CA" w:rsidRDefault="001563CA" w:rsidP="004712B9">
    <w:pPr>
      <w:pStyle w:val="af2"/>
    </w:pPr>
    <w:r>
      <w:rPr>
        <w:rFonts w:hint="eastAsia"/>
        <w:sz w:val="22"/>
        <w:szCs w:val="22"/>
        <w:lang w:val="zh-CN"/>
      </w:rPr>
      <w:t>东山照明</w:t>
    </w:r>
    <w:r w:rsidRPr="00317691">
      <w:rPr>
        <w:sz w:val="22"/>
        <w:szCs w:val="22"/>
        <w:lang w:val="zh-CN"/>
      </w:rPr>
      <w:t xml:space="preserve">           </w:t>
    </w:r>
    <w:r>
      <w:rPr>
        <w:sz w:val="22"/>
        <w:szCs w:val="22"/>
        <w:lang w:val="zh-CN"/>
      </w:rPr>
      <w:t xml:space="preserve"> </w:t>
    </w:r>
    <w:r w:rsidRPr="00317691">
      <w:rPr>
        <w:sz w:val="22"/>
        <w:szCs w:val="22"/>
        <w:lang w:val="zh-CN"/>
      </w:rPr>
      <w:t xml:space="preserve">   </w:t>
    </w:r>
    <w:r>
      <w:rPr>
        <w:sz w:val="22"/>
        <w:szCs w:val="22"/>
        <w:lang w:val="zh-CN"/>
      </w:rPr>
      <w:t xml:space="preserve">                   </w:t>
    </w:r>
    <w:r w:rsidRPr="00317691">
      <w:rPr>
        <w:rFonts w:hint="eastAsia"/>
        <w:sz w:val="22"/>
        <w:szCs w:val="22"/>
        <w:lang w:val="zh-CN"/>
      </w:rPr>
      <w:t>第</w:t>
    </w:r>
    <w:r>
      <w:rPr>
        <w:sz w:val="22"/>
        <w:szCs w:val="22"/>
        <w:lang w:val="zh-CN"/>
      </w:rPr>
      <w:t>2</w:t>
    </w:r>
    <w:r w:rsidRPr="00317691">
      <w:rPr>
        <w:rFonts w:hint="eastAsia"/>
        <w:sz w:val="22"/>
        <w:szCs w:val="22"/>
        <w:lang w:val="zh-CN"/>
      </w:rPr>
      <w:t>页，共</w:t>
    </w:r>
    <w:r>
      <w:rPr>
        <w:sz w:val="22"/>
        <w:szCs w:val="22"/>
        <w:lang w:val="zh-CN"/>
      </w:rPr>
      <w:t>3</w:t>
    </w:r>
    <w:r w:rsidRPr="00317691">
      <w:rPr>
        <w:rFonts w:hint="eastAsia"/>
        <w:sz w:val="22"/>
        <w:szCs w:val="22"/>
        <w:lang w:val="zh-CN"/>
      </w:rPr>
      <w:t>页</w:t>
    </w:r>
    <w:r>
      <w:rPr>
        <w:sz w:val="22"/>
        <w:szCs w:val="22"/>
        <w:lang w:val="zh-CN"/>
      </w:rPr>
      <w:t xml:space="preserve">                              FP017</w:t>
    </w:r>
    <w:smartTag w:uri="urn:schemas-microsoft-com:office:smarttags" w:element="chmetcnv">
      <w:smartTagPr>
        <w:attr w:name="TCSC" w:val="0"/>
        <w:attr w:name="NumberType" w:val="1"/>
        <w:attr w:name="Negative" w:val="True"/>
        <w:attr w:name="HasSpace" w:val="False"/>
        <w:attr w:name="SourceValue" w:val="3"/>
        <w:attr w:name="UnitName" w:val="a"/>
      </w:smartTagPr>
      <w:r>
        <w:rPr>
          <w:sz w:val="22"/>
          <w:szCs w:val="22"/>
          <w:lang w:val="zh-CN"/>
        </w:rPr>
        <w:t>-03A</w:t>
      </w:r>
    </w:smartTag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752" w:rsidRPr="001E7748" w:rsidRDefault="00ED1752">
    <w:pPr>
      <w:pStyle w:val="af2"/>
      <w:rPr>
        <w:rFonts w:asciiTheme="minorHAnsi" w:hAnsiTheme="minorHAnsi" w:cstheme="minorHAnsi"/>
      </w:rPr>
    </w:pPr>
    <w:r w:rsidRPr="001E7748">
      <w:rPr>
        <w:rFonts w:asciiTheme="minorHAnsi" w:hAnsiTheme="minorHAnsi" w:cstheme="minorHAnsi"/>
      </w:rPr>
      <w:t xml:space="preserve">DS LED LIGHTING                                 Page </w:t>
    </w:r>
    <w:sdt>
      <w:sdtPr>
        <w:rPr>
          <w:rFonts w:asciiTheme="minorHAnsi" w:hAnsiTheme="minorHAnsi" w:cstheme="minorHAnsi"/>
        </w:rPr>
        <w:id w:val="376595"/>
        <w:docPartObj>
          <w:docPartGallery w:val="Page Numbers (Bottom of Page)"/>
          <w:docPartUnique/>
        </w:docPartObj>
      </w:sdtPr>
      <w:sdtContent>
        <w:r w:rsidR="007C3832" w:rsidRPr="001E7748">
          <w:rPr>
            <w:rFonts w:asciiTheme="minorHAnsi" w:hAnsiTheme="minorHAnsi" w:cstheme="minorHAnsi"/>
          </w:rPr>
          <w:fldChar w:fldCharType="begin"/>
        </w:r>
        <w:r w:rsidRPr="001E7748">
          <w:rPr>
            <w:rFonts w:asciiTheme="minorHAnsi" w:hAnsiTheme="minorHAnsi" w:cstheme="minorHAnsi"/>
          </w:rPr>
          <w:instrText xml:space="preserve"> PAGE   \* MERGEFORMAT </w:instrText>
        </w:r>
        <w:r w:rsidR="007C3832" w:rsidRPr="001E7748">
          <w:rPr>
            <w:rFonts w:asciiTheme="minorHAnsi" w:hAnsiTheme="minorHAnsi" w:cstheme="minorHAnsi"/>
          </w:rPr>
          <w:fldChar w:fldCharType="separate"/>
        </w:r>
        <w:r w:rsidR="00F41926">
          <w:rPr>
            <w:rFonts w:asciiTheme="minorHAnsi" w:hAnsiTheme="minorHAnsi" w:cstheme="minorHAnsi"/>
            <w:noProof/>
          </w:rPr>
          <w:t>1</w:t>
        </w:r>
        <w:r w:rsidR="007C3832" w:rsidRPr="001E7748">
          <w:rPr>
            <w:rFonts w:asciiTheme="minorHAnsi" w:hAnsiTheme="minorHAnsi" w:cstheme="minorHAnsi"/>
          </w:rPr>
          <w:fldChar w:fldCharType="end"/>
        </w:r>
        <w:r w:rsidRPr="001E7748">
          <w:rPr>
            <w:rFonts w:asciiTheme="minorHAnsi" w:hAnsiTheme="minorHAnsi" w:cstheme="minorHAnsi"/>
          </w:rPr>
          <w:t xml:space="preserve"> of 3                                           FP017-03A</w:t>
        </w:r>
      </w:sdtContent>
    </w:sdt>
  </w:p>
  <w:p w:rsidR="001563CA" w:rsidRPr="001E7748" w:rsidRDefault="001563CA" w:rsidP="004177A7">
    <w:pPr>
      <w:pStyle w:val="af2"/>
      <w:tabs>
        <w:tab w:val="clear" w:pos="4153"/>
        <w:tab w:val="clear" w:pos="8306"/>
        <w:tab w:val="left" w:pos="6499"/>
      </w:tabs>
      <w:rPr>
        <w:rFonts w:asciiTheme="minorHAnsi" w:hAnsiTheme="minorHAnsi" w:cstheme="minorHAnsi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157B" w:rsidRDefault="00F9157B" w:rsidP="001B20AE">
      <w:r>
        <w:separator/>
      </w:r>
    </w:p>
  </w:footnote>
  <w:footnote w:type="continuationSeparator" w:id="1">
    <w:p w:rsidR="00F9157B" w:rsidRDefault="00F9157B" w:rsidP="001B20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3CA" w:rsidRDefault="00142452" w:rsidP="00900AB6">
    <w:pPr>
      <w:widowControl/>
      <w:jc w:val="left"/>
      <w:rPr>
        <w:rFonts w:ascii="宋体" w:cs="宋体"/>
        <w:kern w:val="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-112395</wp:posOffset>
          </wp:positionH>
          <wp:positionV relativeFrom="paragraph">
            <wp:posOffset>-73660</wp:posOffset>
          </wp:positionV>
          <wp:extent cx="1125220" cy="604520"/>
          <wp:effectExtent l="1905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220" cy="604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563CA" w:rsidRPr="00716A74" w:rsidRDefault="001563CA" w:rsidP="00AD4E8F">
    <w:pPr>
      <w:widowControl/>
      <w:ind w:firstLineChars="695" w:firstLine="3349"/>
      <w:jc w:val="left"/>
      <w:rPr>
        <w:rFonts w:ascii="宋体" w:cs="宋体"/>
        <w:color w:val="FF0000"/>
        <w:kern w:val="0"/>
        <w:sz w:val="28"/>
        <w:szCs w:val="28"/>
      </w:rPr>
    </w:pPr>
    <w:r w:rsidRPr="005815BB">
      <w:rPr>
        <w:rFonts w:ascii="宋体" w:hAnsi="宋体" w:hint="eastAsia"/>
        <w:b/>
        <w:sz w:val="48"/>
        <w:szCs w:val="48"/>
      </w:rPr>
      <w:t>产品技术规格书</w:t>
    </w:r>
    <w:r>
      <w:rPr>
        <w:rFonts w:ascii="宋体" w:hAnsi="宋体"/>
        <w:b/>
        <w:sz w:val="48"/>
        <w:szCs w:val="48"/>
      </w:rPr>
      <w:t xml:space="preserve">         </w:t>
    </w:r>
    <w:r w:rsidRPr="00716A74">
      <w:rPr>
        <w:rFonts w:ascii="宋体" w:hAnsi="宋体" w:hint="eastAsia"/>
        <w:b/>
        <w:color w:val="FF0000"/>
        <w:sz w:val="28"/>
        <w:szCs w:val="28"/>
      </w:rPr>
      <w:t>临时文件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3CA" w:rsidRPr="00052722" w:rsidRDefault="00142452" w:rsidP="00895F1A">
    <w:pPr>
      <w:widowControl/>
      <w:jc w:val="left"/>
      <w:rPr>
        <w:rFonts w:ascii="宋体" w:cs="宋体"/>
        <w:b/>
        <w:kern w:val="0"/>
        <w:sz w:val="28"/>
        <w:szCs w:val="28"/>
      </w:rPr>
    </w:pPr>
    <w:r>
      <w:rPr>
        <w:rFonts w:ascii="宋体" w:hAnsi="宋体" w:cs="宋体" w:hint="eastAsia"/>
        <w:noProof/>
        <w:kern w:val="0"/>
        <w:sz w:val="24"/>
        <w:szCs w:val="2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-95250</wp:posOffset>
          </wp:positionH>
          <wp:positionV relativeFrom="paragraph">
            <wp:posOffset>-257810</wp:posOffset>
          </wp:positionV>
          <wp:extent cx="831850" cy="584200"/>
          <wp:effectExtent l="19050" t="0" r="6350" b="0"/>
          <wp:wrapNone/>
          <wp:docPr id="3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A6739">
      <w:rPr>
        <w:rFonts w:ascii="宋体" w:hAnsi="宋体" w:cs="宋体"/>
        <w:kern w:val="0"/>
        <w:sz w:val="24"/>
        <w:szCs w:val="24"/>
      </w:rPr>
      <w:t xml:space="preserve">                        </w:t>
    </w:r>
    <w:r w:rsidR="001A6739" w:rsidRPr="004A7205">
      <w:rPr>
        <w:rFonts w:ascii="Times New Roman" w:eastAsiaTheme="majorEastAsia" w:hAnsi="Times New Roman"/>
        <w:b/>
        <w:sz w:val="48"/>
        <w:szCs w:val="48"/>
      </w:rPr>
      <w:t>PRODUCT SPECIFICATION</w:t>
    </w:r>
    <w:r w:rsidR="001563CA">
      <w:rPr>
        <w:rFonts w:ascii="宋体" w:hAnsi="宋体"/>
        <w:b/>
        <w:sz w:val="48"/>
        <w:szCs w:val="48"/>
      </w:rPr>
      <w:t xml:space="preserve">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901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20AE"/>
    <w:rsid w:val="000020D0"/>
    <w:rsid w:val="00004031"/>
    <w:rsid w:val="00012170"/>
    <w:rsid w:val="00017A71"/>
    <w:rsid w:val="000214C2"/>
    <w:rsid w:val="000216C9"/>
    <w:rsid w:val="000225F9"/>
    <w:rsid w:val="0002550A"/>
    <w:rsid w:val="00027C33"/>
    <w:rsid w:val="00035D82"/>
    <w:rsid w:val="00037F4E"/>
    <w:rsid w:val="0004309D"/>
    <w:rsid w:val="00045851"/>
    <w:rsid w:val="00052722"/>
    <w:rsid w:val="0005606D"/>
    <w:rsid w:val="0006500E"/>
    <w:rsid w:val="00075375"/>
    <w:rsid w:val="00077DE5"/>
    <w:rsid w:val="000876D3"/>
    <w:rsid w:val="00091886"/>
    <w:rsid w:val="000964E2"/>
    <w:rsid w:val="00097183"/>
    <w:rsid w:val="000A02A2"/>
    <w:rsid w:val="000A1C63"/>
    <w:rsid w:val="000A1D15"/>
    <w:rsid w:val="000A5E58"/>
    <w:rsid w:val="000A771E"/>
    <w:rsid w:val="000B1994"/>
    <w:rsid w:val="000B2218"/>
    <w:rsid w:val="000B6270"/>
    <w:rsid w:val="000B78C2"/>
    <w:rsid w:val="000C22F9"/>
    <w:rsid w:val="000C60C7"/>
    <w:rsid w:val="000D1D07"/>
    <w:rsid w:val="000D3780"/>
    <w:rsid w:val="000D40D6"/>
    <w:rsid w:val="000D6893"/>
    <w:rsid w:val="000E0895"/>
    <w:rsid w:val="000E55E5"/>
    <w:rsid w:val="000E7C87"/>
    <w:rsid w:val="000F0CBC"/>
    <w:rsid w:val="000F28A6"/>
    <w:rsid w:val="000F3971"/>
    <w:rsid w:val="00105199"/>
    <w:rsid w:val="001074A7"/>
    <w:rsid w:val="0011182B"/>
    <w:rsid w:val="001132B6"/>
    <w:rsid w:val="0011425D"/>
    <w:rsid w:val="001172A3"/>
    <w:rsid w:val="00120CE9"/>
    <w:rsid w:val="00142452"/>
    <w:rsid w:val="00150982"/>
    <w:rsid w:val="0015194E"/>
    <w:rsid w:val="001563CA"/>
    <w:rsid w:val="00162305"/>
    <w:rsid w:val="00162790"/>
    <w:rsid w:val="00164A86"/>
    <w:rsid w:val="0016592C"/>
    <w:rsid w:val="00173C7C"/>
    <w:rsid w:val="00174B12"/>
    <w:rsid w:val="0018074F"/>
    <w:rsid w:val="00183345"/>
    <w:rsid w:val="00186621"/>
    <w:rsid w:val="001908A8"/>
    <w:rsid w:val="001A6739"/>
    <w:rsid w:val="001B20AE"/>
    <w:rsid w:val="001B2C41"/>
    <w:rsid w:val="001B337F"/>
    <w:rsid w:val="001B502E"/>
    <w:rsid w:val="001C0601"/>
    <w:rsid w:val="001C6EE3"/>
    <w:rsid w:val="001C70DB"/>
    <w:rsid w:val="001D2106"/>
    <w:rsid w:val="001D276A"/>
    <w:rsid w:val="001D330C"/>
    <w:rsid w:val="001D5D62"/>
    <w:rsid w:val="001D7E14"/>
    <w:rsid w:val="001E0D5E"/>
    <w:rsid w:val="001E271B"/>
    <w:rsid w:val="001E4057"/>
    <w:rsid w:val="001E5618"/>
    <w:rsid w:val="001E6D37"/>
    <w:rsid w:val="001E7138"/>
    <w:rsid w:val="001E7748"/>
    <w:rsid w:val="001F48A1"/>
    <w:rsid w:val="00203125"/>
    <w:rsid w:val="0020511D"/>
    <w:rsid w:val="00210CE7"/>
    <w:rsid w:val="00215579"/>
    <w:rsid w:val="00220681"/>
    <w:rsid w:val="002225D6"/>
    <w:rsid w:val="00222AD4"/>
    <w:rsid w:val="0023389F"/>
    <w:rsid w:val="00246225"/>
    <w:rsid w:val="00253D7C"/>
    <w:rsid w:val="002573FE"/>
    <w:rsid w:val="00277BF0"/>
    <w:rsid w:val="00280313"/>
    <w:rsid w:val="0028146E"/>
    <w:rsid w:val="00282903"/>
    <w:rsid w:val="002920EA"/>
    <w:rsid w:val="002939BC"/>
    <w:rsid w:val="00293B36"/>
    <w:rsid w:val="00293B4D"/>
    <w:rsid w:val="002A1B34"/>
    <w:rsid w:val="002A3459"/>
    <w:rsid w:val="002A596A"/>
    <w:rsid w:val="002A6388"/>
    <w:rsid w:val="002A69DF"/>
    <w:rsid w:val="002A7BF6"/>
    <w:rsid w:val="002B4130"/>
    <w:rsid w:val="002B625C"/>
    <w:rsid w:val="002C3DA6"/>
    <w:rsid w:val="002C3EED"/>
    <w:rsid w:val="002C73F7"/>
    <w:rsid w:val="002D147B"/>
    <w:rsid w:val="002D1AD0"/>
    <w:rsid w:val="002D4DBD"/>
    <w:rsid w:val="002E3EDE"/>
    <w:rsid w:val="002E60D5"/>
    <w:rsid w:val="002F2D2C"/>
    <w:rsid w:val="002F4DBD"/>
    <w:rsid w:val="002F67EC"/>
    <w:rsid w:val="00305610"/>
    <w:rsid w:val="00307EB9"/>
    <w:rsid w:val="00311A89"/>
    <w:rsid w:val="0031346F"/>
    <w:rsid w:val="00317691"/>
    <w:rsid w:val="00323C4C"/>
    <w:rsid w:val="003352DF"/>
    <w:rsid w:val="00335EE0"/>
    <w:rsid w:val="00340133"/>
    <w:rsid w:val="00341879"/>
    <w:rsid w:val="00344286"/>
    <w:rsid w:val="0034638C"/>
    <w:rsid w:val="003468DC"/>
    <w:rsid w:val="00347A7F"/>
    <w:rsid w:val="00351904"/>
    <w:rsid w:val="00351C69"/>
    <w:rsid w:val="00352A61"/>
    <w:rsid w:val="00362068"/>
    <w:rsid w:val="003625CF"/>
    <w:rsid w:val="00364897"/>
    <w:rsid w:val="003736BF"/>
    <w:rsid w:val="00382C1A"/>
    <w:rsid w:val="00385133"/>
    <w:rsid w:val="003853C5"/>
    <w:rsid w:val="00391521"/>
    <w:rsid w:val="003A0300"/>
    <w:rsid w:val="003A349F"/>
    <w:rsid w:val="003B487A"/>
    <w:rsid w:val="003B6010"/>
    <w:rsid w:val="003E1510"/>
    <w:rsid w:val="003E6543"/>
    <w:rsid w:val="003F761D"/>
    <w:rsid w:val="0040370B"/>
    <w:rsid w:val="00410766"/>
    <w:rsid w:val="00411EC8"/>
    <w:rsid w:val="004136AC"/>
    <w:rsid w:val="004149DE"/>
    <w:rsid w:val="004177A7"/>
    <w:rsid w:val="00420898"/>
    <w:rsid w:val="00422BFE"/>
    <w:rsid w:val="00426DE6"/>
    <w:rsid w:val="004273B3"/>
    <w:rsid w:val="00430E38"/>
    <w:rsid w:val="0043380B"/>
    <w:rsid w:val="004349AE"/>
    <w:rsid w:val="00443496"/>
    <w:rsid w:val="00443F7E"/>
    <w:rsid w:val="00445877"/>
    <w:rsid w:val="00446A69"/>
    <w:rsid w:val="004549CD"/>
    <w:rsid w:val="004604ED"/>
    <w:rsid w:val="00463B1C"/>
    <w:rsid w:val="004712B9"/>
    <w:rsid w:val="00472B97"/>
    <w:rsid w:val="00474F81"/>
    <w:rsid w:val="00477BDB"/>
    <w:rsid w:val="00481DFA"/>
    <w:rsid w:val="00486FA7"/>
    <w:rsid w:val="00491287"/>
    <w:rsid w:val="004914DE"/>
    <w:rsid w:val="00491C79"/>
    <w:rsid w:val="004943F5"/>
    <w:rsid w:val="00495222"/>
    <w:rsid w:val="00495BB9"/>
    <w:rsid w:val="004A3557"/>
    <w:rsid w:val="004A4A80"/>
    <w:rsid w:val="004A5317"/>
    <w:rsid w:val="004A62D1"/>
    <w:rsid w:val="004A71AC"/>
    <w:rsid w:val="004B44DA"/>
    <w:rsid w:val="004C0791"/>
    <w:rsid w:val="004C30B6"/>
    <w:rsid w:val="004C5D18"/>
    <w:rsid w:val="004E0E8D"/>
    <w:rsid w:val="004E380E"/>
    <w:rsid w:val="004E5B68"/>
    <w:rsid w:val="004E6619"/>
    <w:rsid w:val="004E7DBA"/>
    <w:rsid w:val="004F69E2"/>
    <w:rsid w:val="00502DB8"/>
    <w:rsid w:val="00505E9C"/>
    <w:rsid w:val="0051159E"/>
    <w:rsid w:val="00514385"/>
    <w:rsid w:val="00514AD0"/>
    <w:rsid w:val="00521195"/>
    <w:rsid w:val="00523A0B"/>
    <w:rsid w:val="00525734"/>
    <w:rsid w:val="00525785"/>
    <w:rsid w:val="00531C77"/>
    <w:rsid w:val="00533626"/>
    <w:rsid w:val="00546FEB"/>
    <w:rsid w:val="00550FB7"/>
    <w:rsid w:val="005514BE"/>
    <w:rsid w:val="00555046"/>
    <w:rsid w:val="00557416"/>
    <w:rsid w:val="005611F6"/>
    <w:rsid w:val="005613B0"/>
    <w:rsid w:val="0056595B"/>
    <w:rsid w:val="00574822"/>
    <w:rsid w:val="00574D58"/>
    <w:rsid w:val="005773FE"/>
    <w:rsid w:val="005803A9"/>
    <w:rsid w:val="005815BB"/>
    <w:rsid w:val="005861AC"/>
    <w:rsid w:val="00586F34"/>
    <w:rsid w:val="005915AD"/>
    <w:rsid w:val="005920D9"/>
    <w:rsid w:val="00592D5D"/>
    <w:rsid w:val="005A2E81"/>
    <w:rsid w:val="005B49F2"/>
    <w:rsid w:val="005B5631"/>
    <w:rsid w:val="005C3FA8"/>
    <w:rsid w:val="005D0E02"/>
    <w:rsid w:val="005E13E8"/>
    <w:rsid w:val="005E2D4B"/>
    <w:rsid w:val="005E7E4D"/>
    <w:rsid w:val="005F1BA6"/>
    <w:rsid w:val="005F4D82"/>
    <w:rsid w:val="00601DBB"/>
    <w:rsid w:val="0060299B"/>
    <w:rsid w:val="006040CB"/>
    <w:rsid w:val="00604E4E"/>
    <w:rsid w:val="00605AAB"/>
    <w:rsid w:val="00607A45"/>
    <w:rsid w:val="006108C4"/>
    <w:rsid w:val="006114F1"/>
    <w:rsid w:val="00611B59"/>
    <w:rsid w:val="00613329"/>
    <w:rsid w:val="0061491C"/>
    <w:rsid w:val="00625DC8"/>
    <w:rsid w:val="0063008B"/>
    <w:rsid w:val="0063128A"/>
    <w:rsid w:val="006334AD"/>
    <w:rsid w:val="00635721"/>
    <w:rsid w:val="00635EA4"/>
    <w:rsid w:val="00636E56"/>
    <w:rsid w:val="00644DDD"/>
    <w:rsid w:val="00656B4B"/>
    <w:rsid w:val="006611D8"/>
    <w:rsid w:val="00661A0E"/>
    <w:rsid w:val="00663728"/>
    <w:rsid w:val="006664D4"/>
    <w:rsid w:val="00671335"/>
    <w:rsid w:val="0067223D"/>
    <w:rsid w:val="00676EFE"/>
    <w:rsid w:val="00691F8A"/>
    <w:rsid w:val="00694B8B"/>
    <w:rsid w:val="00696865"/>
    <w:rsid w:val="006A4B08"/>
    <w:rsid w:val="006B0AF1"/>
    <w:rsid w:val="006C420C"/>
    <w:rsid w:val="006D4956"/>
    <w:rsid w:val="006D6AE6"/>
    <w:rsid w:val="006D73E2"/>
    <w:rsid w:val="006D74D0"/>
    <w:rsid w:val="006E1153"/>
    <w:rsid w:val="006E4DA3"/>
    <w:rsid w:val="006E7AF3"/>
    <w:rsid w:val="006E7BEF"/>
    <w:rsid w:val="006F5329"/>
    <w:rsid w:val="006F5C58"/>
    <w:rsid w:val="007110FD"/>
    <w:rsid w:val="007124B5"/>
    <w:rsid w:val="0071620F"/>
    <w:rsid w:val="007163E6"/>
    <w:rsid w:val="00716A74"/>
    <w:rsid w:val="00717744"/>
    <w:rsid w:val="0072689B"/>
    <w:rsid w:val="007268F9"/>
    <w:rsid w:val="007272BF"/>
    <w:rsid w:val="00727D13"/>
    <w:rsid w:val="00730B05"/>
    <w:rsid w:val="00735DDC"/>
    <w:rsid w:val="0073622A"/>
    <w:rsid w:val="00740B56"/>
    <w:rsid w:val="0074203D"/>
    <w:rsid w:val="00764208"/>
    <w:rsid w:val="0076755C"/>
    <w:rsid w:val="00767CB8"/>
    <w:rsid w:val="007713C4"/>
    <w:rsid w:val="007750EC"/>
    <w:rsid w:val="007755C2"/>
    <w:rsid w:val="00780CC2"/>
    <w:rsid w:val="00784AAF"/>
    <w:rsid w:val="00795CCC"/>
    <w:rsid w:val="007978C3"/>
    <w:rsid w:val="00797AA5"/>
    <w:rsid w:val="007A7EB3"/>
    <w:rsid w:val="007B0C1C"/>
    <w:rsid w:val="007B176D"/>
    <w:rsid w:val="007C1459"/>
    <w:rsid w:val="007C3832"/>
    <w:rsid w:val="007C635A"/>
    <w:rsid w:val="007D013A"/>
    <w:rsid w:val="007D0F40"/>
    <w:rsid w:val="007D3E75"/>
    <w:rsid w:val="007D7340"/>
    <w:rsid w:val="007E1CDC"/>
    <w:rsid w:val="007F2228"/>
    <w:rsid w:val="007F35E1"/>
    <w:rsid w:val="00800A17"/>
    <w:rsid w:val="00802290"/>
    <w:rsid w:val="00804C6B"/>
    <w:rsid w:val="00806F58"/>
    <w:rsid w:val="00807917"/>
    <w:rsid w:val="00817EC0"/>
    <w:rsid w:val="00820C2E"/>
    <w:rsid w:val="008213F0"/>
    <w:rsid w:val="0082320C"/>
    <w:rsid w:val="00823C97"/>
    <w:rsid w:val="008242F3"/>
    <w:rsid w:val="00825852"/>
    <w:rsid w:val="00830433"/>
    <w:rsid w:val="008467DA"/>
    <w:rsid w:val="00850919"/>
    <w:rsid w:val="008509A0"/>
    <w:rsid w:val="008516D4"/>
    <w:rsid w:val="00852713"/>
    <w:rsid w:val="008533F3"/>
    <w:rsid w:val="00853C96"/>
    <w:rsid w:val="00854A0D"/>
    <w:rsid w:val="00855CF6"/>
    <w:rsid w:val="00861F03"/>
    <w:rsid w:val="008650D8"/>
    <w:rsid w:val="008664C3"/>
    <w:rsid w:val="00872FC8"/>
    <w:rsid w:val="00873A6D"/>
    <w:rsid w:val="00877D41"/>
    <w:rsid w:val="00884BC2"/>
    <w:rsid w:val="00885583"/>
    <w:rsid w:val="00895F1A"/>
    <w:rsid w:val="008A409A"/>
    <w:rsid w:val="008A452D"/>
    <w:rsid w:val="008A6A8E"/>
    <w:rsid w:val="008B1022"/>
    <w:rsid w:val="008B738A"/>
    <w:rsid w:val="008C691C"/>
    <w:rsid w:val="008C6DF6"/>
    <w:rsid w:val="008D3B53"/>
    <w:rsid w:val="008D4B29"/>
    <w:rsid w:val="008E0E6A"/>
    <w:rsid w:val="008E20E4"/>
    <w:rsid w:val="008E2476"/>
    <w:rsid w:val="008E4CF2"/>
    <w:rsid w:val="008E5905"/>
    <w:rsid w:val="008F0D6C"/>
    <w:rsid w:val="008F15F2"/>
    <w:rsid w:val="008F2318"/>
    <w:rsid w:val="008F5FC0"/>
    <w:rsid w:val="00900AB6"/>
    <w:rsid w:val="00906B63"/>
    <w:rsid w:val="00906FEA"/>
    <w:rsid w:val="00910FC6"/>
    <w:rsid w:val="0091235E"/>
    <w:rsid w:val="009225C7"/>
    <w:rsid w:val="00923B7F"/>
    <w:rsid w:val="00924A8B"/>
    <w:rsid w:val="009252AE"/>
    <w:rsid w:val="00931112"/>
    <w:rsid w:val="00931CB4"/>
    <w:rsid w:val="00935118"/>
    <w:rsid w:val="009414FC"/>
    <w:rsid w:val="00945E89"/>
    <w:rsid w:val="00953A6F"/>
    <w:rsid w:val="009544E1"/>
    <w:rsid w:val="009600A5"/>
    <w:rsid w:val="00963845"/>
    <w:rsid w:val="0096386C"/>
    <w:rsid w:val="00970C77"/>
    <w:rsid w:val="009710FA"/>
    <w:rsid w:val="00971A98"/>
    <w:rsid w:val="00972014"/>
    <w:rsid w:val="0097338A"/>
    <w:rsid w:val="00975CEB"/>
    <w:rsid w:val="00985B67"/>
    <w:rsid w:val="00991705"/>
    <w:rsid w:val="00994B7F"/>
    <w:rsid w:val="009B649C"/>
    <w:rsid w:val="009C285E"/>
    <w:rsid w:val="009C3C4F"/>
    <w:rsid w:val="009C4C20"/>
    <w:rsid w:val="009D3D31"/>
    <w:rsid w:val="009E1A9C"/>
    <w:rsid w:val="009E5199"/>
    <w:rsid w:val="009F210F"/>
    <w:rsid w:val="009F4138"/>
    <w:rsid w:val="009F4EFF"/>
    <w:rsid w:val="009F7E3B"/>
    <w:rsid w:val="00A0346C"/>
    <w:rsid w:val="00A06AA7"/>
    <w:rsid w:val="00A1454C"/>
    <w:rsid w:val="00A23826"/>
    <w:rsid w:val="00A30D1E"/>
    <w:rsid w:val="00A3124B"/>
    <w:rsid w:val="00A31BD4"/>
    <w:rsid w:val="00A345F3"/>
    <w:rsid w:val="00A4540B"/>
    <w:rsid w:val="00A50BB9"/>
    <w:rsid w:val="00A5608C"/>
    <w:rsid w:val="00A57F18"/>
    <w:rsid w:val="00A60B54"/>
    <w:rsid w:val="00A60FD4"/>
    <w:rsid w:val="00A61066"/>
    <w:rsid w:val="00A66D4A"/>
    <w:rsid w:val="00A746E3"/>
    <w:rsid w:val="00A84CF9"/>
    <w:rsid w:val="00A93A48"/>
    <w:rsid w:val="00A97A46"/>
    <w:rsid w:val="00AA3880"/>
    <w:rsid w:val="00AA73ED"/>
    <w:rsid w:val="00AB1C98"/>
    <w:rsid w:val="00AB410C"/>
    <w:rsid w:val="00AB4884"/>
    <w:rsid w:val="00AB58F4"/>
    <w:rsid w:val="00AC3086"/>
    <w:rsid w:val="00AD4E8F"/>
    <w:rsid w:val="00AD5C96"/>
    <w:rsid w:val="00AF1E1B"/>
    <w:rsid w:val="00AF59D9"/>
    <w:rsid w:val="00B05384"/>
    <w:rsid w:val="00B05B90"/>
    <w:rsid w:val="00B10CA0"/>
    <w:rsid w:val="00B1173B"/>
    <w:rsid w:val="00B16001"/>
    <w:rsid w:val="00B17666"/>
    <w:rsid w:val="00B17F4B"/>
    <w:rsid w:val="00B2536C"/>
    <w:rsid w:val="00B26346"/>
    <w:rsid w:val="00B31DE6"/>
    <w:rsid w:val="00B3398A"/>
    <w:rsid w:val="00B35645"/>
    <w:rsid w:val="00B357BA"/>
    <w:rsid w:val="00B42B27"/>
    <w:rsid w:val="00B4435D"/>
    <w:rsid w:val="00B471B1"/>
    <w:rsid w:val="00B56ED3"/>
    <w:rsid w:val="00B607EE"/>
    <w:rsid w:val="00B619A8"/>
    <w:rsid w:val="00B625F6"/>
    <w:rsid w:val="00B65A5B"/>
    <w:rsid w:val="00B744DB"/>
    <w:rsid w:val="00B77535"/>
    <w:rsid w:val="00B776AE"/>
    <w:rsid w:val="00B77C03"/>
    <w:rsid w:val="00B91CB6"/>
    <w:rsid w:val="00B96118"/>
    <w:rsid w:val="00B96FE3"/>
    <w:rsid w:val="00BA0557"/>
    <w:rsid w:val="00BB0A46"/>
    <w:rsid w:val="00BB2222"/>
    <w:rsid w:val="00BB5118"/>
    <w:rsid w:val="00BB59C2"/>
    <w:rsid w:val="00BB6521"/>
    <w:rsid w:val="00BB7CAA"/>
    <w:rsid w:val="00BC4442"/>
    <w:rsid w:val="00BD164E"/>
    <w:rsid w:val="00BD4B9F"/>
    <w:rsid w:val="00BE11BA"/>
    <w:rsid w:val="00BE566A"/>
    <w:rsid w:val="00BE679B"/>
    <w:rsid w:val="00BF2973"/>
    <w:rsid w:val="00BF2ACD"/>
    <w:rsid w:val="00BF3DCD"/>
    <w:rsid w:val="00BF5340"/>
    <w:rsid w:val="00C02CCE"/>
    <w:rsid w:val="00C04221"/>
    <w:rsid w:val="00C11AA6"/>
    <w:rsid w:val="00C34B09"/>
    <w:rsid w:val="00C37518"/>
    <w:rsid w:val="00C4045E"/>
    <w:rsid w:val="00C4130C"/>
    <w:rsid w:val="00C41CA2"/>
    <w:rsid w:val="00C430F0"/>
    <w:rsid w:val="00C53D87"/>
    <w:rsid w:val="00C560F9"/>
    <w:rsid w:val="00C622A8"/>
    <w:rsid w:val="00C70E68"/>
    <w:rsid w:val="00C72392"/>
    <w:rsid w:val="00C73DC7"/>
    <w:rsid w:val="00C80540"/>
    <w:rsid w:val="00C845EE"/>
    <w:rsid w:val="00C86847"/>
    <w:rsid w:val="00C9332A"/>
    <w:rsid w:val="00C96253"/>
    <w:rsid w:val="00C9713C"/>
    <w:rsid w:val="00CA00F6"/>
    <w:rsid w:val="00CA0BD7"/>
    <w:rsid w:val="00CB51AC"/>
    <w:rsid w:val="00CC5B19"/>
    <w:rsid w:val="00CC7C47"/>
    <w:rsid w:val="00CD32D9"/>
    <w:rsid w:val="00CD694F"/>
    <w:rsid w:val="00CE0825"/>
    <w:rsid w:val="00CE3FD1"/>
    <w:rsid w:val="00CE6588"/>
    <w:rsid w:val="00CE6874"/>
    <w:rsid w:val="00CF1CCB"/>
    <w:rsid w:val="00CF5494"/>
    <w:rsid w:val="00D13A88"/>
    <w:rsid w:val="00D143BC"/>
    <w:rsid w:val="00D166B7"/>
    <w:rsid w:val="00D5061B"/>
    <w:rsid w:val="00D561C3"/>
    <w:rsid w:val="00D57669"/>
    <w:rsid w:val="00D62D11"/>
    <w:rsid w:val="00D662F3"/>
    <w:rsid w:val="00D84B6C"/>
    <w:rsid w:val="00D916D5"/>
    <w:rsid w:val="00D93754"/>
    <w:rsid w:val="00D94093"/>
    <w:rsid w:val="00D944D0"/>
    <w:rsid w:val="00DA0C80"/>
    <w:rsid w:val="00DA2B8B"/>
    <w:rsid w:val="00DA532C"/>
    <w:rsid w:val="00DB2508"/>
    <w:rsid w:val="00DC0D8D"/>
    <w:rsid w:val="00DC47DD"/>
    <w:rsid w:val="00DD5B1F"/>
    <w:rsid w:val="00DD7C62"/>
    <w:rsid w:val="00DE1826"/>
    <w:rsid w:val="00DE6D11"/>
    <w:rsid w:val="00DF528E"/>
    <w:rsid w:val="00E11002"/>
    <w:rsid w:val="00E1423E"/>
    <w:rsid w:val="00E15478"/>
    <w:rsid w:val="00E2129C"/>
    <w:rsid w:val="00E23B45"/>
    <w:rsid w:val="00E23F7F"/>
    <w:rsid w:val="00E26BAA"/>
    <w:rsid w:val="00E27691"/>
    <w:rsid w:val="00E30A02"/>
    <w:rsid w:val="00E60919"/>
    <w:rsid w:val="00E61AE6"/>
    <w:rsid w:val="00E67F5F"/>
    <w:rsid w:val="00E73F4F"/>
    <w:rsid w:val="00E83F84"/>
    <w:rsid w:val="00E8485E"/>
    <w:rsid w:val="00EA0D42"/>
    <w:rsid w:val="00EA20AD"/>
    <w:rsid w:val="00EA3AD7"/>
    <w:rsid w:val="00EA3D57"/>
    <w:rsid w:val="00EB15BA"/>
    <w:rsid w:val="00EB337F"/>
    <w:rsid w:val="00EB78C7"/>
    <w:rsid w:val="00EC01F5"/>
    <w:rsid w:val="00EC072C"/>
    <w:rsid w:val="00EC1CA4"/>
    <w:rsid w:val="00EC3304"/>
    <w:rsid w:val="00EC4C70"/>
    <w:rsid w:val="00EC7228"/>
    <w:rsid w:val="00ED1752"/>
    <w:rsid w:val="00ED61BD"/>
    <w:rsid w:val="00EE3F78"/>
    <w:rsid w:val="00EF1870"/>
    <w:rsid w:val="00EF1D47"/>
    <w:rsid w:val="00EF62D3"/>
    <w:rsid w:val="00F0550F"/>
    <w:rsid w:val="00F06191"/>
    <w:rsid w:val="00F0752F"/>
    <w:rsid w:val="00F12C9E"/>
    <w:rsid w:val="00F14E1B"/>
    <w:rsid w:val="00F37ECE"/>
    <w:rsid w:val="00F40102"/>
    <w:rsid w:val="00F403F6"/>
    <w:rsid w:val="00F40C58"/>
    <w:rsid w:val="00F41821"/>
    <w:rsid w:val="00F41926"/>
    <w:rsid w:val="00F57AA3"/>
    <w:rsid w:val="00F57B7C"/>
    <w:rsid w:val="00F57FA3"/>
    <w:rsid w:val="00F60058"/>
    <w:rsid w:val="00F60E89"/>
    <w:rsid w:val="00F63273"/>
    <w:rsid w:val="00F66486"/>
    <w:rsid w:val="00F70E4F"/>
    <w:rsid w:val="00F7216C"/>
    <w:rsid w:val="00F7278C"/>
    <w:rsid w:val="00F7646E"/>
    <w:rsid w:val="00F778C8"/>
    <w:rsid w:val="00F830F3"/>
    <w:rsid w:val="00F90104"/>
    <w:rsid w:val="00F902D2"/>
    <w:rsid w:val="00F9157B"/>
    <w:rsid w:val="00F9393A"/>
    <w:rsid w:val="00FA6CE4"/>
    <w:rsid w:val="00FC1A1E"/>
    <w:rsid w:val="00FC3F6A"/>
    <w:rsid w:val="00FC4786"/>
    <w:rsid w:val="00FC686D"/>
    <w:rsid w:val="00FC6D08"/>
    <w:rsid w:val="00FD6A22"/>
    <w:rsid w:val="00FD779E"/>
    <w:rsid w:val="00FE1282"/>
    <w:rsid w:val="00FF08A3"/>
    <w:rsid w:val="00FF32EB"/>
    <w:rsid w:val="00FF7A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901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1B20AE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B91CB6"/>
    <w:pPr>
      <w:widowControl/>
      <w:shd w:val="clear" w:color="auto" w:fill="DAE7EA"/>
      <w:spacing w:before="480"/>
      <w:contextualSpacing/>
      <w:jc w:val="left"/>
      <w:outlineLvl w:val="0"/>
    </w:pPr>
    <w:rPr>
      <w:rFonts w:ascii="Cambria" w:hAnsi="Cambria"/>
      <w:b/>
      <w:bCs/>
      <w:i/>
      <w:iCs/>
      <w:kern w:val="0"/>
      <w:sz w:val="22"/>
      <w:lang w:eastAsia="en-US"/>
    </w:rPr>
  </w:style>
  <w:style w:type="paragraph" w:styleId="2">
    <w:name w:val="heading 2"/>
    <w:basedOn w:val="a"/>
    <w:next w:val="a"/>
    <w:link w:val="2Char"/>
    <w:uiPriority w:val="99"/>
    <w:qFormat/>
    <w:rsid w:val="00B91CB6"/>
    <w:pPr>
      <w:widowControl/>
      <w:pBdr>
        <w:top w:val="single" w:sz="4" w:space="0" w:color="51848E"/>
        <w:left w:val="single" w:sz="48" w:space="2" w:color="51848E"/>
        <w:bottom w:val="single" w:sz="4" w:space="0" w:color="51848E"/>
        <w:right w:val="single" w:sz="4" w:space="4" w:color="51848E"/>
      </w:pBdr>
      <w:ind w:left="144"/>
      <w:contextualSpacing/>
      <w:jc w:val="left"/>
      <w:outlineLvl w:val="1"/>
    </w:pPr>
    <w:rPr>
      <w:rFonts w:ascii="Cambria" w:hAnsi="Cambria"/>
      <w:b/>
      <w:bCs/>
      <w:i/>
      <w:iCs/>
      <w:color w:val="3C626A"/>
      <w:kern w:val="0"/>
      <w:sz w:val="22"/>
      <w:lang w:eastAsia="en-US"/>
    </w:rPr>
  </w:style>
  <w:style w:type="paragraph" w:styleId="3">
    <w:name w:val="heading 3"/>
    <w:basedOn w:val="a"/>
    <w:next w:val="a"/>
    <w:link w:val="3Char"/>
    <w:uiPriority w:val="99"/>
    <w:qFormat/>
    <w:rsid w:val="00B91CB6"/>
    <w:pPr>
      <w:widowControl/>
      <w:pBdr>
        <w:left w:val="single" w:sz="48" w:space="2" w:color="51848E"/>
        <w:bottom w:val="single" w:sz="4" w:space="0" w:color="51848E"/>
      </w:pBdr>
      <w:ind w:left="144"/>
      <w:contextualSpacing/>
      <w:jc w:val="left"/>
      <w:outlineLvl w:val="2"/>
    </w:pPr>
    <w:rPr>
      <w:rFonts w:ascii="Cambria" w:hAnsi="Cambria"/>
      <w:b/>
      <w:bCs/>
      <w:i/>
      <w:iCs/>
      <w:color w:val="3C626A"/>
      <w:kern w:val="0"/>
      <w:sz w:val="22"/>
      <w:lang w:eastAsia="en-US"/>
    </w:rPr>
  </w:style>
  <w:style w:type="paragraph" w:styleId="4">
    <w:name w:val="heading 4"/>
    <w:basedOn w:val="a"/>
    <w:next w:val="a"/>
    <w:link w:val="4Char"/>
    <w:uiPriority w:val="99"/>
    <w:qFormat/>
    <w:rsid w:val="00B91CB6"/>
    <w:pPr>
      <w:widowControl/>
      <w:pBdr>
        <w:left w:val="single" w:sz="4" w:space="2" w:color="51848E"/>
        <w:bottom w:val="single" w:sz="4" w:space="2" w:color="51848E"/>
      </w:pBdr>
      <w:ind w:left="86"/>
      <w:contextualSpacing/>
      <w:jc w:val="left"/>
      <w:outlineLvl w:val="3"/>
    </w:pPr>
    <w:rPr>
      <w:rFonts w:ascii="Cambria" w:hAnsi="Cambria"/>
      <w:b/>
      <w:bCs/>
      <w:i/>
      <w:iCs/>
      <w:color w:val="3C626A"/>
      <w:kern w:val="0"/>
      <w:sz w:val="22"/>
      <w:lang w:eastAsia="en-US"/>
    </w:rPr>
  </w:style>
  <w:style w:type="paragraph" w:styleId="5">
    <w:name w:val="heading 5"/>
    <w:basedOn w:val="a"/>
    <w:next w:val="a"/>
    <w:link w:val="5Char"/>
    <w:uiPriority w:val="99"/>
    <w:qFormat/>
    <w:rsid w:val="00B91CB6"/>
    <w:pPr>
      <w:widowControl/>
      <w:pBdr>
        <w:left w:val="dotted" w:sz="4" w:space="2" w:color="51848E"/>
        <w:bottom w:val="dotted" w:sz="4" w:space="2" w:color="51848E"/>
      </w:pBdr>
      <w:ind w:left="86"/>
      <w:contextualSpacing/>
      <w:jc w:val="left"/>
      <w:outlineLvl w:val="4"/>
    </w:pPr>
    <w:rPr>
      <w:rFonts w:ascii="Cambria" w:hAnsi="Cambria"/>
      <w:b/>
      <w:bCs/>
      <w:i/>
      <w:iCs/>
      <w:color w:val="3C626A"/>
      <w:kern w:val="0"/>
      <w:sz w:val="22"/>
      <w:lang w:eastAsia="en-US"/>
    </w:rPr>
  </w:style>
  <w:style w:type="paragraph" w:styleId="6">
    <w:name w:val="heading 6"/>
    <w:basedOn w:val="a"/>
    <w:next w:val="a"/>
    <w:link w:val="6Char"/>
    <w:uiPriority w:val="99"/>
    <w:qFormat/>
    <w:rsid w:val="00B91CB6"/>
    <w:pPr>
      <w:widowControl/>
      <w:pBdr>
        <w:bottom w:val="single" w:sz="4" w:space="2" w:color="B5D0D5"/>
      </w:pBdr>
      <w:contextualSpacing/>
      <w:jc w:val="left"/>
      <w:outlineLvl w:val="5"/>
    </w:pPr>
    <w:rPr>
      <w:rFonts w:ascii="Cambria" w:hAnsi="Cambria"/>
      <w:i/>
      <w:iCs/>
      <w:color w:val="3C626A"/>
      <w:kern w:val="0"/>
      <w:sz w:val="22"/>
      <w:lang w:eastAsia="en-US"/>
    </w:rPr>
  </w:style>
  <w:style w:type="paragraph" w:styleId="7">
    <w:name w:val="heading 7"/>
    <w:basedOn w:val="a"/>
    <w:next w:val="a"/>
    <w:link w:val="7Char"/>
    <w:uiPriority w:val="99"/>
    <w:qFormat/>
    <w:rsid w:val="00B91CB6"/>
    <w:pPr>
      <w:widowControl/>
      <w:pBdr>
        <w:bottom w:val="dotted" w:sz="4" w:space="2" w:color="91B8C0"/>
      </w:pBdr>
      <w:contextualSpacing/>
      <w:jc w:val="left"/>
      <w:outlineLvl w:val="6"/>
    </w:pPr>
    <w:rPr>
      <w:rFonts w:ascii="Cambria" w:hAnsi="Cambria"/>
      <w:i/>
      <w:iCs/>
      <w:color w:val="3C626A"/>
      <w:kern w:val="0"/>
      <w:sz w:val="22"/>
      <w:lang w:eastAsia="en-US"/>
    </w:rPr>
  </w:style>
  <w:style w:type="paragraph" w:styleId="8">
    <w:name w:val="heading 8"/>
    <w:basedOn w:val="a"/>
    <w:next w:val="a"/>
    <w:link w:val="8Char"/>
    <w:uiPriority w:val="99"/>
    <w:qFormat/>
    <w:rsid w:val="00B91CB6"/>
    <w:pPr>
      <w:widowControl/>
      <w:contextualSpacing/>
      <w:jc w:val="left"/>
      <w:outlineLvl w:val="7"/>
    </w:pPr>
    <w:rPr>
      <w:rFonts w:ascii="Cambria" w:hAnsi="Cambria"/>
      <w:i/>
      <w:iCs/>
      <w:color w:val="51848E"/>
      <w:kern w:val="0"/>
      <w:sz w:val="22"/>
      <w:lang w:eastAsia="en-US"/>
    </w:rPr>
  </w:style>
  <w:style w:type="paragraph" w:styleId="9">
    <w:name w:val="heading 9"/>
    <w:basedOn w:val="a"/>
    <w:next w:val="a"/>
    <w:link w:val="9Char"/>
    <w:uiPriority w:val="99"/>
    <w:qFormat/>
    <w:rsid w:val="00B91CB6"/>
    <w:pPr>
      <w:widowControl/>
      <w:contextualSpacing/>
      <w:jc w:val="left"/>
      <w:outlineLvl w:val="8"/>
    </w:pPr>
    <w:rPr>
      <w:rFonts w:ascii="Cambria" w:hAnsi="Cambria"/>
      <w:i/>
      <w:iCs/>
      <w:color w:val="51848E"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locked/>
    <w:rsid w:val="00B91CB6"/>
    <w:rPr>
      <w:rFonts w:ascii="Cambria" w:eastAsia="宋体" w:hAnsi="Cambria" w:cs="Times New Roman"/>
      <w:b/>
      <w:bCs/>
      <w:i/>
      <w:iCs/>
      <w:shd w:val="clear" w:color="auto" w:fill="DAE7EA"/>
    </w:rPr>
  </w:style>
  <w:style w:type="character" w:customStyle="1" w:styleId="2Char">
    <w:name w:val="标题 2 Char"/>
    <w:basedOn w:val="a0"/>
    <w:link w:val="2"/>
    <w:uiPriority w:val="99"/>
    <w:locked/>
    <w:rsid w:val="00B91CB6"/>
    <w:rPr>
      <w:rFonts w:ascii="Cambria" w:eastAsia="宋体" w:hAnsi="Cambria" w:cs="Times New Roman"/>
      <w:b/>
      <w:bCs/>
      <w:i/>
      <w:iCs/>
      <w:color w:val="3C626A"/>
    </w:rPr>
  </w:style>
  <w:style w:type="character" w:customStyle="1" w:styleId="3Char">
    <w:name w:val="标题 3 Char"/>
    <w:basedOn w:val="a0"/>
    <w:link w:val="3"/>
    <w:uiPriority w:val="99"/>
    <w:locked/>
    <w:rsid w:val="00B91CB6"/>
    <w:rPr>
      <w:rFonts w:ascii="Cambria" w:eastAsia="宋体" w:hAnsi="Cambria" w:cs="Times New Roman"/>
      <w:b/>
      <w:bCs/>
      <w:i/>
      <w:iCs/>
      <w:color w:val="3C626A"/>
    </w:rPr>
  </w:style>
  <w:style w:type="character" w:customStyle="1" w:styleId="4Char">
    <w:name w:val="标题 4 Char"/>
    <w:basedOn w:val="a0"/>
    <w:link w:val="4"/>
    <w:uiPriority w:val="99"/>
    <w:locked/>
    <w:rsid w:val="00B91CB6"/>
    <w:rPr>
      <w:rFonts w:ascii="Cambria" w:eastAsia="宋体" w:hAnsi="Cambria" w:cs="Times New Roman"/>
      <w:b/>
      <w:bCs/>
      <w:i/>
      <w:iCs/>
      <w:color w:val="3C626A"/>
    </w:rPr>
  </w:style>
  <w:style w:type="character" w:customStyle="1" w:styleId="5Char">
    <w:name w:val="标题 5 Char"/>
    <w:basedOn w:val="a0"/>
    <w:link w:val="5"/>
    <w:uiPriority w:val="99"/>
    <w:locked/>
    <w:rsid w:val="00B91CB6"/>
    <w:rPr>
      <w:rFonts w:ascii="Cambria" w:eastAsia="宋体" w:hAnsi="Cambria" w:cs="Times New Roman"/>
      <w:b/>
      <w:bCs/>
      <w:i/>
      <w:iCs/>
      <w:color w:val="3C626A"/>
    </w:rPr>
  </w:style>
  <w:style w:type="character" w:customStyle="1" w:styleId="6Char">
    <w:name w:val="标题 6 Char"/>
    <w:basedOn w:val="a0"/>
    <w:link w:val="6"/>
    <w:uiPriority w:val="99"/>
    <w:semiHidden/>
    <w:locked/>
    <w:rsid w:val="00B91CB6"/>
    <w:rPr>
      <w:rFonts w:ascii="Cambria" w:eastAsia="宋体" w:hAnsi="Cambria" w:cs="Times New Roman"/>
      <w:i/>
      <w:iCs/>
      <w:color w:val="3C626A"/>
    </w:rPr>
  </w:style>
  <w:style w:type="character" w:customStyle="1" w:styleId="7Char">
    <w:name w:val="标题 7 Char"/>
    <w:basedOn w:val="a0"/>
    <w:link w:val="7"/>
    <w:uiPriority w:val="99"/>
    <w:semiHidden/>
    <w:locked/>
    <w:rsid w:val="00B91CB6"/>
    <w:rPr>
      <w:rFonts w:ascii="Cambria" w:eastAsia="宋体" w:hAnsi="Cambria" w:cs="Times New Roman"/>
      <w:i/>
      <w:iCs/>
      <w:color w:val="3C626A"/>
    </w:rPr>
  </w:style>
  <w:style w:type="character" w:customStyle="1" w:styleId="8Char">
    <w:name w:val="标题 8 Char"/>
    <w:basedOn w:val="a0"/>
    <w:link w:val="8"/>
    <w:uiPriority w:val="99"/>
    <w:semiHidden/>
    <w:locked/>
    <w:rsid w:val="00B91CB6"/>
    <w:rPr>
      <w:rFonts w:ascii="Cambria" w:eastAsia="宋体" w:hAnsi="Cambria" w:cs="Times New Roman"/>
      <w:i/>
      <w:iCs/>
      <w:color w:val="51848E"/>
    </w:rPr>
  </w:style>
  <w:style w:type="character" w:customStyle="1" w:styleId="9Char">
    <w:name w:val="标题 9 Char"/>
    <w:basedOn w:val="a0"/>
    <w:link w:val="9"/>
    <w:uiPriority w:val="99"/>
    <w:semiHidden/>
    <w:locked/>
    <w:rsid w:val="00B91CB6"/>
    <w:rPr>
      <w:rFonts w:ascii="Cambria" w:eastAsia="宋体" w:hAnsi="Cambria" w:cs="Times New Roman"/>
      <w:i/>
      <w:iCs/>
      <w:color w:val="51848E"/>
      <w:sz w:val="20"/>
      <w:szCs w:val="20"/>
    </w:rPr>
  </w:style>
  <w:style w:type="paragraph" w:styleId="10">
    <w:name w:val="toc 1"/>
    <w:basedOn w:val="a"/>
    <w:next w:val="a"/>
    <w:autoRedefine/>
    <w:uiPriority w:val="99"/>
    <w:rsid w:val="00B91CB6"/>
    <w:pPr>
      <w:widowControl/>
      <w:tabs>
        <w:tab w:val="left" w:pos="840"/>
        <w:tab w:val="right" w:leader="dot" w:pos="10456"/>
      </w:tabs>
      <w:spacing w:line="276" w:lineRule="auto"/>
      <w:jc w:val="left"/>
    </w:pPr>
    <w:rPr>
      <w:i/>
      <w:iCs/>
      <w:kern w:val="0"/>
      <w:sz w:val="22"/>
      <w:lang w:eastAsia="en-US"/>
    </w:rPr>
  </w:style>
  <w:style w:type="paragraph" w:styleId="20">
    <w:name w:val="toc 2"/>
    <w:basedOn w:val="a"/>
    <w:next w:val="a"/>
    <w:autoRedefine/>
    <w:uiPriority w:val="99"/>
    <w:rsid w:val="00B91CB6"/>
    <w:pPr>
      <w:widowControl/>
      <w:spacing w:line="276" w:lineRule="auto"/>
      <w:ind w:left="220"/>
      <w:jc w:val="left"/>
    </w:pPr>
    <w:rPr>
      <w:i/>
      <w:iCs/>
      <w:kern w:val="0"/>
      <w:sz w:val="22"/>
      <w:lang w:eastAsia="en-US"/>
    </w:rPr>
  </w:style>
  <w:style w:type="paragraph" w:styleId="30">
    <w:name w:val="toc 3"/>
    <w:basedOn w:val="a"/>
    <w:next w:val="a"/>
    <w:autoRedefine/>
    <w:uiPriority w:val="99"/>
    <w:rsid w:val="00B91CB6"/>
    <w:pPr>
      <w:widowControl/>
      <w:spacing w:line="276" w:lineRule="auto"/>
      <w:ind w:left="440"/>
      <w:jc w:val="left"/>
    </w:pPr>
    <w:rPr>
      <w:i/>
      <w:iCs/>
      <w:kern w:val="0"/>
      <w:sz w:val="22"/>
      <w:lang w:eastAsia="en-US"/>
    </w:rPr>
  </w:style>
  <w:style w:type="paragraph" w:styleId="a3">
    <w:name w:val="caption"/>
    <w:basedOn w:val="a"/>
    <w:next w:val="a"/>
    <w:uiPriority w:val="99"/>
    <w:qFormat/>
    <w:rsid w:val="00B91CB6"/>
    <w:rPr>
      <w:b/>
      <w:bCs/>
      <w:color w:val="3C626A"/>
      <w:sz w:val="18"/>
      <w:szCs w:val="18"/>
    </w:rPr>
  </w:style>
  <w:style w:type="paragraph" w:styleId="a4">
    <w:name w:val="Title"/>
    <w:basedOn w:val="a"/>
    <w:next w:val="a"/>
    <w:link w:val="Char"/>
    <w:uiPriority w:val="99"/>
    <w:qFormat/>
    <w:rsid w:val="00B91CB6"/>
    <w:pPr>
      <w:widowControl/>
      <w:pBdr>
        <w:top w:val="single" w:sz="48" w:space="0" w:color="51848E"/>
        <w:bottom w:val="single" w:sz="48" w:space="0" w:color="51848E"/>
      </w:pBdr>
      <w:shd w:val="clear" w:color="auto" w:fill="51848E"/>
      <w:jc w:val="center"/>
    </w:pPr>
    <w:rPr>
      <w:rFonts w:ascii="Cambria" w:hAnsi="Cambria"/>
      <w:i/>
      <w:iCs/>
      <w:color w:val="FFFFFF"/>
      <w:spacing w:val="10"/>
      <w:kern w:val="0"/>
      <w:sz w:val="48"/>
      <w:szCs w:val="48"/>
      <w:lang w:eastAsia="en-US"/>
    </w:rPr>
  </w:style>
  <w:style w:type="character" w:customStyle="1" w:styleId="Char">
    <w:name w:val="标题 Char"/>
    <w:basedOn w:val="a0"/>
    <w:link w:val="a4"/>
    <w:uiPriority w:val="99"/>
    <w:locked/>
    <w:rsid w:val="00B91CB6"/>
    <w:rPr>
      <w:rFonts w:ascii="Cambria" w:eastAsia="宋体" w:hAnsi="Cambria" w:cs="Times New Roman"/>
      <w:i/>
      <w:iCs/>
      <w:color w:val="FFFFFF"/>
      <w:spacing w:val="10"/>
      <w:sz w:val="48"/>
      <w:szCs w:val="48"/>
      <w:shd w:val="clear" w:color="auto" w:fill="51848E"/>
    </w:rPr>
  </w:style>
  <w:style w:type="paragraph" w:styleId="a5">
    <w:name w:val="Subtitle"/>
    <w:basedOn w:val="a"/>
    <w:next w:val="a"/>
    <w:link w:val="Char0"/>
    <w:uiPriority w:val="99"/>
    <w:qFormat/>
    <w:rsid w:val="00B91CB6"/>
    <w:pPr>
      <w:widowControl/>
      <w:pBdr>
        <w:bottom w:val="dotted" w:sz="8" w:space="10" w:color="51848E"/>
      </w:pBdr>
      <w:spacing w:after="900"/>
      <w:jc w:val="center"/>
    </w:pPr>
    <w:rPr>
      <w:rFonts w:ascii="Cambria" w:hAnsi="Cambria"/>
      <w:i/>
      <w:iCs/>
      <w:color w:val="284146"/>
      <w:kern w:val="0"/>
      <w:sz w:val="24"/>
      <w:szCs w:val="24"/>
      <w:lang w:eastAsia="en-US"/>
    </w:rPr>
  </w:style>
  <w:style w:type="character" w:customStyle="1" w:styleId="Char0">
    <w:name w:val="副标题 Char"/>
    <w:basedOn w:val="a0"/>
    <w:link w:val="a5"/>
    <w:uiPriority w:val="99"/>
    <w:locked/>
    <w:rsid w:val="00B91CB6"/>
    <w:rPr>
      <w:rFonts w:ascii="Cambria" w:eastAsia="宋体" w:hAnsi="Cambria" w:cs="Times New Roman"/>
      <w:i/>
      <w:iCs/>
      <w:color w:val="284146"/>
      <w:sz w:val="24"/>
      <w:szCs w:val="24"/>
    </w:rPr>
  </w:style>
  <w:style w:type="character" w:styleId="a6">
    <w:name w:val="Strong"/>
    <w:basedOn w:val="a0"/>
    <w:uiPriority w:val="99"/>
    <w:qFormat/>
    <w:rsid w:val="00B91CB6"/>
    <w:rPr>
      <w:rFonts w:cs="Times New Roman"/>
      <w:b/>
      <w:spacing w:val="0"/>
    </w:rPr>
  </w:style>
  <w:style w:type="character" w:styleId="a7">
    <w:name w:val="Emphasis"/>
    <w:basedOn w:val="a0"/>
    <w:uiPriority w:val="99"/>
    <w:qFormat/>
    <w:rsid w:val="00B91CB6"/>
    <w:rPr>
      <w:rFonts w:ascii="Cambria" w:eastAsia="宋体" w:hAnsi="Cambria" w:cs="Times New Roman"/>
      <w:b/>
      <w:i/>
      <w:color w:val="51848E"/>
      <w:bdr w:val="single" w:sz="18" w:space="0" w:color="DAE7EA"/>
      <w:shd w:val="clear" w:color="auto" w:fill="DAE7EA"/>
    </w:rPr>
  </w:style>
  <w:style w:type="paragraph" w:styleId="a8">
    <w:name w:val="No Spacing"/>
    <w:basedOn w:val="a"/>
    <w:link w:val="Char1"/>
    <w:uiPriority w:val="1"/>
    <w:qFormat/>
    <w:rsid w:val="00B91CB6"/>
    <w:pPr>
      <w:widowControl/>
      <w:jc w:val="left"/>
    </w:pPr>
    <w:rPr>
      <w:i/>
      <w:iCs/>
      <w:kern w:val="0"/>
      <w:sz w:val="20"/>
      <w:szCs w:val="20"/>
      <w:lang w:eastAsia="en-US"/>
    </w:rPr>
  </w:style>
  <w:style w:type="character" w:customStyle="1" w:styleId="Char1">
    <w:name w:val="无间隔 Char"/>
    <w:basedOn w:val="a0"/>
    <w:link w:val="a8"/>
    <w:uiPriority w:val="1"/>
    <w:locked/>
    <w:rsid w:val="00B91CB6"/>
    <w:rPr>
      <w:rFonts w:cs="Times New Roman"/>
      <w:i/>
      <w:iCs/>
      <w:sz w:val="20"/>
      <w:szCs w:val="20"/>
    </w:rPr>
  </w:style>
  <w:style w:type="paragraph" w:styleId="a9">
    <w:name w:val="List Paragraph"/>
    <w:basedOn w:val="a"/>
    <w:uiPriority w:val="99"/>
    <w:qFormat/>
    <w:rsid w:val="00B91CB6"/>
    <w:pPr>
      <w:widowControl/>
      <w:ind w:left="720"/>
      <w:contextualSpacing/>
      <w:jc w:val="left"/>
    </w:pPr>
    <w:rPr>
      <w:i/>
      <w:iCs/>
      <w:kern w:val="0"/>
      <w:sz w:val="20"/>
      <w:szCs w:val="20"/>
      <w:lang w:eastAsia="en-US"/>
    </w:rPr>
  </w:style>
  <w:style w:type="paragraph" w:styleId="aa">
    <w:name w:val="Quote"/>
    <w:basedOn w:val="a"/>
    <w:next w:val="a"/>
    <w:link w:val="Char2"/>
    <w:uiPriority w:val="99"/>
    <w:qFormat/>
    <w:rsid w:val="00B91CB6"/>
    <w:pPr>
      <w:widowControl/>
      <w:jc w:val="left"/>
    </w:pPr>
    <w:rPr>
      <w:color w:val="3C626A"/>
      <w:kern w:val="0"/>
      <w:sz w:val="20"/>
      <w:szCs w:val="20"/>
      <w:lang w:eastAsia="en-US"/>
    </w:rPr>
  </w:style>
  <w:style w:type="character" w:customStyle="1" w:styleId="Char2">
    <w:name w:val="引用 Char"/>
    <w:basedOn w:val="a0"/>
    <w:link w:val="aa"/>
    <w:uiPriority w:val="99"/>
    <w:locked/>
    <w:rsid w:val="00B91CB6"/>
    <w:rPr>
      <w:rFonts w:cs="Times New Roman"/>
      <w:color w:val="3C626A"/>
      <w:sz w:val="20"/>
      <w:szCs w:val="20"/>
    </w:rPr>
  </w:style>
  <w:style w:type="paragraph" w:styleId="ab">
    <w:name w:val="Intense Quote"/>
    <w:basedOn w:val="a"/>
    <w:next w:val="a"/>
    <w:link w:val="Char3"/>
    <w:uiPriority w:val="99"/>
    <w:qFormat/>
    <w:rsid w:val="00B91CB6"/>
    <w:pPr>
      <w:widowControl/>
      <w:pBdr>
        <w:top w:val="dotted" w:sz="8" w:space="10" w:color="51848E"/>
        <w:bottom w:val="dotted" w:sz="8" w:space="10" w:color="51848E"/>
      </w:pBdr>
      <w:spacing w:line="300" w:lineRule="auto"/>
      <w:ind w:left="2160" w:right="2160"/>
      <w:jc w:val="center"/>
    </w:pPr>
    <w:rPr>
      <w:rFonts w:ascii="Cambria" w:hAnsi="Cambria"/>
      <w:b/>
      <w:bCs/>
      <w:i/>
      <w:iCs/>
      <w:color w:val="51848E"/>
      <w:kern w:val="0"/>
      <w:sz w:val="20"/>
      <w:szCs w:val="20"/>
      <w:lang w:eastAsia="en-US"/>
    </w:rPr>
  </w:style>
  <w:style w:type="character" w:customStyle="1" w:styleId="Char3">
    <w:name w:val="明显引用 Char"/>
    <w:basedOn w:val="a0"/>
    <w:link w:val="ab"/>
    <w:uiPriority w:val="99"/>
    <w:locked/>
    <w:rsid w:val="00B91CB6"/>
    <w:rPr>
      <w:rFonts w:ascii="Cambria" w:eastAsia="宋体" w:hAnsi="Cambria" w:cs="Times New Roman"/>
      <w:b/>
      <w:bCs/>
      <w:i/>
      <w:iCs/>
      <w:color w:val="51848E"/>
      <w:sz w:val="20"/>
      <w:szCs w:val="20"/>
    </w:rPr>
  </w:style>
  <w:style w:type="character" w:styleId="ac">
    <w:name w:val="Subtle Emphasis"/>
    <w:basedOn w:val="a0"/>
    <w:uiPriority w:val="99"/>
    <w:qFormat/>
    <w:rsid w:val="00B91CB6"/>
    <w:rPr>
      <w:rFonts w:ascii="Cambria" w:eastAsia="宋体" w:hAnsi="Cambria"/>
      <w:i/>
      <w:color w:val="51848E"/>
    </w:rPr>
  </w:style>
  <w:style w:type="character" w:styleId="ad">
    <w:name w:val="Intense Emphasis"/>
    <w:basedOn w:val="a0"/>
    <w:uiPriority w:val="99"/>
    <w:qFormat/>
    <w:rsid w:val="00B91CB6"/>
    <w:rPr>
      <w:rFonts w:ascii="Cambria" w:eastAsia="宋体" w:hAnsi="Cambria"/>
      <w:b/>
      <w:i/>
      <w:color w:val="FFFFFF"/>
      <w:bdr w:val="single" w:sz="18" w:space="0" w:color="51848E"/>
      <w:shd w:val="clear" w:color="auto" w:fill="51848E"/>
      <w:vertAlign w:val="baseline"/>
    </w:rPr>
  </w:style>
  <w:style w:type="character" w:styleId="ae">
    <w:name w:val="Subtle Reference"/>
    <w:basedOn w:val="a0"/>
    <w:uiPriority w:val="99"/>
    <w:qFormat/>
    <w:rsid w:val="00B91CB6"/>
    <w:rPr>
      <w:i/>
      <w:smallCaps/>
      <w:color w:val="51848E"/>
      <w:u w:color="51848E"/>
    </w:rPr>
  </w:style>
  <w:style w:type="character" w:styleId="af">
    <w:name w:val="Intense Reference"/>
    <w:basedOn w:val="a0"/>
    <w:uiPriority w:val="99"/>
    <w:qFormat/>
    <w:rsid w:val="00B91CB6"/>
    <w:rPr>
      <w:b/>
      <w:i/>
      <w:smallCaps/>
      <w:color w:val="51848E"/>
      <w:u w:color="51848E"/>
    </w:rPr>
  </w:style>
  <w:style w:type="character" w:styleId="af0">
    <w:name w:val="Book Title"/>
    <w:basedOn w:val="a0"/>
    <w:uiPriority w:val="99"/>
    <w:qFormat/>
    <w:rsid w:val="00B91CB6"/>
    <w:rPr>
      <w:rFonts w:ascii="Cambria" w:eastAsia="宋体" w:hAnsi="Cambria"/>
      <w:b/>
      <w:i/>
      <w:smallCaps/>
      <w:color w:val="3C626A"/>
      <w:u w:val="single"/>
    </w:rPr>
  </w:style>
  <w:style w:type="paragraph" w:styleId="TOC">
    <w:name w:val="TOC Heading"/>
    <w:basedOn w:val="1"/>
    <w:next w:val="a"/>
    <w:uiPriority w:val="99"/>
    <w:qFormat/>
    <w:rsid w:val="00B91CB6"/>
    <w:pPr>
      <w:outlineLvl w:val="9"/>
    </w:pPr>
  </w:style>
  <w:style w:type="paragraph" w:styleId="af1">
    <w:name w:val="header"/>
    <w:basedOn w:val="a"/>
    <w:link w:val="Char4"/>
    <w:uiPriority w:val="99"/>
    <w:rsid w:val="001B20AE"/>
    <w:pPr>
      <w:widowControl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i/>
      <w:iCs/>
      <w:kern w:val="0"/>
      <w:sz w:val="18"/>
      <w:szCs w:val="18"/>
      <w:lang w:eastAsia="en-US"/>
    </w:rPr>
  </w:style>
  <w:style w:type="character" w:customStyle="1" w:styleId="Char4">
    <w:name w:val="页眉 Char"/>
    <w:basedOn w:val="a0"/>
    <w:link w:val="af1"/>
    <w:uiPriority w:val="99"/>
    <w:locked/>
    <w:rsid w:val="001B20AE"/>
    <w:rPr>
      <w:rFonts w:cs="Times New Roman"/>
      <w:i/>
      <w:iCs/>
      <w:sz w:val="18"/>
      <w:szCs w:val="18"/>
    </w:rPr>
  </w:style>
  <w:style w:type="paragraph" w:styleId="af2">
    <w:name w:val="footer"/>
    <w:basedOn w:val="a"/>
    <w:link w:val="Char5"/>
    <w:uiPriority w:val="99"/>
    <w:rsid w:val="001B20A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5">
    <w:name w:val="页脚 Char"/>
    <w:basedOn w:val="a0"/>
    <w:link w:val="af2"/>
    <w:uiPriority w:val="99"/>
    <w:locked/>
    <w:rsid w:val="001B20AE"/>
    <w:rPr>
      <w:rFonts w:cs="Times New Roman"/>
      <w:i/>
      <w:iCs/>
      <w:sz w:val="18"/>
      <w:szCs w:val="18"/>
    </w:rPr>
  </w:style>
  <w:style w:type="table" w:styleId="af3">
    <w:name w:val="Table Grid"/>
    <w:basedOn w:val="a1"/>
    <w:uiPriority w:val="99"/>
    <w:rsid w:val="0055504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Char6"/>
    <w:uiPriority w:val="99"/>
    <w:semiHidden/>
    <w:rsid w:val="00FF7A0A"/>
    <w:rPr>
      <w:sz w:val="18"/>
      <w:szCs w:val="18"/>
    </w:rPr>
  </w:style>
  <w:style w:type="character" w:customStyle="1" w:styleId="Char6">
    <w:name w:val="批注框文本 Char"/>
    <w:basedOn w:val="a0"/>
    <w:link w:val="af4"/>
    <w:uiPriority w:val="99"/>
    <w:semiHidden/>
    <w:rsid w:val="009E6B6C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66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6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6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6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6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6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66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66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12&#21495;&#23383;Word&#27169;&#2649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45277-2E28-4C43-832C-C5204889E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12号字Word模板.dotx</Template>
  <TotalTime>141</TotalTime>
  <Pages>3</Pages>
  <Words>200</Words>
  <Characters>1146</Characters>
  <Application>Microsoft Office Word</Application>
  <DocSecurity>0</DocSecurity>
  <Lines>9</Lines>
  <Paragraphs>2</Paragraphs>
  <ScaleCrop>false</ScaleCrop>
  <Company>微软中国</Company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产品种类</dc:title>
  <dc:creator>邹大林</dc:creator>
  <cp:lastModifiedBy>dongxt</cp:lastModifiedBy>
  <cp:revision>24</cp:revision>
  <cp:lastPrinted>2012-12-22T01:14:00Z</cp:lastPrinted>
  <dcterms:created xsi:type="dcterms:W3CDTF">2013-09-12T02:25:00Z</dcterms:created>
  <dcterms:modified xsi:type="dcterms:W3CDTF">2014-08-21T01:07:00Z</dcterms:modified>
</cp:coreProperties>
</file>